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26F546" w14:textId="1C51B2A3" w:rsidR="008A0626" w:rsidRPr="00231749" w:rsidRDefault="00C219C0" w:rsidP="0060161F">
      <w:pPr>
        <w:pStyle w:val="Heading1"/>
        <w:rPr>
          <w:rFonts w:cs="Arial"/>
        </w:rPr>
      </w:pPr>
      <w:r w:rsidRPr="00231749">
        <w:rPr>
          <w:rFonts w:cs="Arial"/>
        </w:rPr>
        <w:t>Nomination for role of</w:t>
      </w:r>
      <w:r w:rsidR="00231749">
        <w:rPr>
          <w:rFonts w:cs="Arial"/>
        </w:rPr>
        <w:t xml:space="preserve"> </w:t>
      </w:r>
      <w:sdt>
        <w:sdtPr>
          <w:rPr>
            <w:rFonts w:cs="Arial"/>
          </w:rPr>
          <w:id w:val="-783264792"/>
          <w:placeholder>
            <w:docPart w:val="9292B88A586944FC950ED6406ED49DC8"/>
          </w:placeholder>
          <w:showingPlcHdr/>
        </w:sdtPr>
        <w:sdtContent>
          <w:bookmarkStart w:id="0" w:name="_GoBack"/>
          <w:r w:rsidR="00231749" w:rsidRPr="00207A74">
            <w:rPr>
              <w:rStyle w:val="PlaceholderText"/>
            </w:rPr>
            <w:t>Click or tap here to enter text.</w:t>
          </w:r>
          <w:bookmarkEnd w:id="0"/>
        </w:sdtContent>
      </w:sdt>
      <w:r w:rsidR="00910390" w:rsidRPr="00231749">
        <w:rPr>
          <w:rFonts w:cs="Arial"/>
          <w:u w:val="thick"/>
        </w:rPr>
        <w:t xml:space="preserve">                                                                           </w:t>
      </w:r>
    </w:p>
    <w:tbl>
      <w:tblPr>
        <w:tblStyle w:val="TableGrid"/>
        <w:tblW w:w="0" w:type="auto"/>
        <w:tblLook w:val="0600" w:firstRow="0" w:lastRow="0" w:firstColumn="0" w:lastColumn="0" w:noHBand="1" w:noVBand="1"/>
      </w:tblPr>
      <w:tblGrid>
        <w:gridCol w:w="2093"/>
        <w:gridCol w:w="3827"/>
        <w:gridCol w:w="4253"/>
      </w:tblGrid>
      <w:tr w:rsidR="00EE5276" w:rsidRPr="00231749" w14:paraId="36F5EF11" w14:textId="77777777" w:rsidTr="00231749">
        <w:tc>
          <w:tcPr>
            <w:tcW w:w="2093" w:type="dxa"/>
            <w:shd w:val="clear" w:color="auto" w:fill="BFBFBF" w:themeFill="background1" w:themeFillShade="BF"/>
          </w:tcPr>
          <w:p w14:paraId="079C380E" w14:textId="77777777" w:rsidR="00EE5276" w:rsidRPr="00231749" w:rsidRDefault="00EE5276" w:rsidP="00EE5276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Name of nominee</w:t>
            </w:r>
          </w:p>
        </w:tc>
        <w:sdt>
          <w:sdtPr>
            <w:rPr>
              <w:rFonts w:cs="Arial"/>
              <w:sz w:val="28"/>
              <w:szCs w:val="28"/>
            </w:rPr>
            <w:id w:val="-1339696306"/>
            <w:placeholder>
              <w:docPart w:val="349D91CE302C4A9D8D734768528F40BB"/>
            </w:placeholder>
            <w:showingPlcHdr/>
            <w:text/>
          </w:sdtPr>
          <w:sdtContent>
            <w:tc>
              <w:tcPr>
                <w:tcW w:w="8080" w:type="dxa"/>
                <w:gridSpan w:val="2"/>
              </w:tcPr>
              <w:p w14:paraId="0F1F185A" w14:textId="1D31D89E" w:rsidR="00EE5276" w:rsidRPr="00231749" w:rsidRDefault="00231749" w:rsidP="0060161F">
                <w:pPr>
                  <w:pStyle w:val="BodyText"/>
                  <w:rPr>
                    <w:rFonts w:cs="Arial"/>
                    <w:sz w:val="28"/>
                    <w:szCs w:val="28"/>
                  </w:rPr>
                </w:pPr>
                <w:r w:rsidRPr="00207A7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5276" w:rsidRPr="00231749" w14:paraId="220DF71E" w14:textId="77777777" w:rsidTr="00231749">
        <w:trPr>
          <w:trHeight w:val="1442"/>
        </w:trPr>
        <w:tc>
          <w:tcPr>
            <w:tcW w:w="2093" w:type="dxa"/>
            <w:shd w:val="clear" w:color="auto" w:fill="BFBFBF" w:themeFill="background1" w:themeFillShade="BF"/>
          </w:tcPr>
          <w:p w14:paraId="13E125C3" w14:textId="77777777" w:rsidR="00EE5276" w:rsidRPr="00231749" w:rsidRDefault="00EE5276" w:rsidP="00EE5276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Address</w:t>
            </w:r>
          </w:p>
        </w:tc>
        <w:sdt>
          <w:sdtPr>
            <w:rPr>
              <w:rFonts w:cs="Arial"/>
              <w:sz w:val="28"/>
              <w:szCs w:val="28"/>
            </w:rPr>
            <w:id w:val="1411662877"/>
            <w:placeholder>
              <w:docPart w:val="45AFD3F132A84E8E984DEE7A89F1363C"/>
            </w:placeholder>
            <w:showingPlcHdr/>
            <w:text w:multiLine="1"/>
          </w:sdtPr>
          <w:sdtContent>
            <w:tc>
              <w:tcPr>
                <w:tcW w:w="8080" w:type="dxa"/>
                <w:gridSpan w:val="2"/>
              </w:tcPr>
              <w:p w14:paraId="3F72615D" w14:textId="2F7C7B87" w:rsidR="00EE5276" w:rsidRPr="00231749" w:rsidRDefault="00231749" w:rsidP="0060161F">
                <w:pPr>
                  <w:pStyle w:val="BodyText"/>
                  <w:rPr>
                    <w:rFonts w:cs="Arial"/>
                    <w:sz w:val="28"/>
                    <w:szCs w:val="28"/>
                  </w:rPr>
                </w:pPr>
                <w:r w:rsidRPr="00207A7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5276" w:rsidRPr="00231749" w14:paraId="5A63F1F0" w14:textId="77777777" w:rsidTr="00231749">
        <w:tc>
          <w:tcPr>
            <w:tcW w:w="2093" w:type="dxa"/>
            <w:vMerge w:val="restart"/>
            <w:shd w:val="clear" w:color="auto" w:fill="BFBFBF" w:themeFill="background1" w:themeFillShade="BF"/>
          </w:tcPr>
          <w:p w14:paraId="0CCDF492" w14:textId="77777777" w:rsidR="00EE5276" w:rsidRPr="00231749" w:rsidRDefault="00EE5276" w:rsidP="00EE5276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Telephone</w:t>
            </w:r>
          </w:p>
        </w:tc>
        <w:tc>
          <w:tcPr>
            <w:tcW w:w="3827" w:type="dxa"/>
            <w:shd w:val="clear" w:color="auto" w:fill="BFBFBF" w:themeFill="background1" w:themeFillShade="BF"/>
          </w:tcPr>
          <w:p w14:paraId="542C4121" w14:textId="77777777" w:rsidR="00EE5276" w:rsidRPr="00231749" w:rsidRDefault="00EE5276" w:rsidP="0060161F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Daytime</w:t>
            </w:r>
          </w:p>
        </w:tc>
        <w:tc>
          <w:tcPr>
            <w:tcW w:w="4253" w:type="dxa"/>
            <w:shd w:val="clear" w:color="auto" w:fill="BFBFBF" w:themeFill="background1" w:themeFillShade="BF"/>
          </w:tcPr>
          <w:p w14:paraId="40CB82C1" w14:textId="77777777" w:rsidR="00EE5276" w:rsidRPr="00231749" w:rsidRDefault="00EE5276" w:rsidP="0060161F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Evening</w:t>
            </w:r>
          </w:p>
        </w:tc>
      </w:tr>
      <w:tr w:rsidR="00EE5276" w:rsidRPr="00231749" w14:paraId="28F61EE7" w14:textId="77777777" w:rsidTr="00231749">
        <w:tc>
          <w:tcPr>
            <w:tcW w:w="2093" w:type="dxa"/>
            <w:vMerge/>
            <w:shd w:val="clear" w:color="auto" w:fill="BFBFBF" w:themeFill="background1" w:themeFillShade="BF"/>
          </w:tcPr>
          <w:p w14:paraId="47457D7F" w14:textId="77777777" w:rsidR="00EE5276" w:rsidRPr="00231749" w:rsidRDefault="00EE5276" w:rsidP="00EE5276">
            <w:pPr>
              <w:pStyle w:val="BodyText"/>
              <w:rPr>
                <w:rFonts w:cs="Arial"/>
                <w:szCs w:val="20"/>
              </w:rPr>
            </w:pPr>
          </w:p>
        </w:tc>
        <w:sdt>
          <w:sdtPr>
            <w:rPr>
              <w:rFonts w:cs="Arial"/>
              <w:sz w:val="28"/>
              <w:szCs w:val="28"/>
            </w:rPr>
            <w:id w:val="-1787035877"/>
            <w:placeholder>
              <w:docPart w:val="66FD729CFAA041A1B242F67747179F9A"/>
            </w:placeholder>
            <w:showingPlcHdr/>
            <w:text/>
          </w:sdtPr>
          <w:sdtContent>
            <w:tc>
              <w:tcPr>
                <w:tcW w:w="3827" w:type="dxa"/>
              </w:tcPr>
              <w:p w14:paraId="4FEC4DE6" w14:textId="73A10AFC" w:rsidR="00EE5276" w:rsidRPr="00231749" w:rsidRDefault="00231749" w:rsidP="0060161F">
                <w:pPr>
                  <w:pStyle w:val="BodyText"/>
                  <w:rPr>
                    <w:rFonts w:cs="Arial"/>
                    <w:sz w:val="28"/>
                    <w:szCs w:val="28"/>
                  </w:rPr>
                </w:pPr>
                <w:r w:rsidRPr="00207A7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="Arial"/>
              <w:sz w:val="28"/>
              <w:szCs w:val="28"/>
            </w:rPr>
            <w:id w:val="-507058435"/>
            <w:placeholder>
              <w:docPart w:val="4275170DF02B402BAB3F99DCDC15B333"/>
            </w:placeholder>
            <w:showingPlcHdr/>
            <w:text/>
          </w:sdtPr>
          <w:sdtContent>
            <w:tc>
              <w:tcPr>
                <w:tcW w:w="4253" w:type="dxa"/>
              </w:tcPr>
              <w:p w14:paraId="37754573" w14:textId="78FBEBC5" w:rsidR="00EE5276" w:rsidRPr="00231749" w:rsidRDefault="00231749" w:rsidP="0060161F">
                <w:pPr>
                  <w:pStyle w:val="BodyText"/>
                  <w:rPr>
                    <w:rFonts w:cs="Arial"/>
                    <w:sz w:val="28"/>
                    <w:szCs w:val="28"/>
                  </w:rPr>
                </w:pPr>
                <w:r w:rsidRPr="00207A7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5276" w:rsidRPr="00231749" w14:paraId="59AD27CD" w14:textId="77777777" w:rsidTr="00231749">
        <w:tc>
          <w:tcPr>
            <w:tcW w:w="2093" w:type="dxa"/>
            <w:shd w:val="clear" w:color="auto" w:fill="BFBFBF" w:themeFill="background1" w:themeFillShade="BF"/>
          </w:tcPr>
          <w:p w14:paraId="050C3A65" w14:textId="77777777" w:rsidR="00EE5276" w:rsidRPr="00231749" w:rsidRDefault="00EE5276" w:rsidP="00EE5276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Email</w:t>
            </w:r>
          </w:p>
        </w:tc>
        <w:sdt>
          <w:sdtPr>
            <w:rPr>
              <w:rFonts w:cs="Arial"/>
              <w:sz w:val="28"/>
              <w:szCs w:val="28"/>
            </w:rPr>
            <w:id w:val="-1781322571"/>
            <w:placeholder>
              <w:docPart w:val="AF33A5C19ED146CFAA40876D31212725"/>
            </w:placeholder>
            <w:showingPlcHdr/>
            <w:text/>
          </w:sdtPr>
          <w:sdtContent>
            <w:tc>
              <w:tcPr>
                <w:tcW w:w="8080" w:type="dxa"/>
                <w:gridSpan w:val="2"/>
              </w:tcPr>
              <w:p w14:paraId="4128EA31" w14:textId="2A76C5A7" w:rsidR="00EE5276" w:rsidRPr="00231749" w:rsidRDefault="00231749" w:rsidP="0060161F">
                <w:pPr>
                  <w:pStyle w:val="BodyText"/>
                  <w:rPr>
                    <w:rFonts w:cs="Arial"/>
                    <w:sz w:val="28"/>
                    <w:szCs w:val="28"/>
                  </w:rPr>
                </w:pPr>
                <w:r w:rsidRPr="00207A7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5276" w:rsidRPr="00231749" w14:paraId="3517BADC" w14:textId="77777777" w:rsidTr="00231749">
        <w:tc>
          <w:tcPr>
            <w:tcW w:w="2093" w:type="dxa"/>
            <w:shd w:val="clear" w:color="auto" w:fill="BFBFBF" w:themeFill="background1" w:themeFillShade="BF"/>
          </w:tcPr>
          <w:p w14:paraId="15BD874A" w14:textId="231648AA" w:rsidR="00EE5276" w:rsidRPr="00231749" w:rsidRDefault="00EE5276" w:rsidP="00EE5276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Membership Number</w:t>
            </w:r>
            <w:r w:rsidRPr="00231749">
              <w:rPr>
                <w:rFonts w:cs="Arial"/>
                <w:szCs w:val="20"/>
              </w:rPr>
              <w:br/>
            </w:r>
            <w:r w:rsidRPr="00231749">
              <w:rPr>
                <w:rFonts w:cs="Arial"/>
                <w:i/>
                <w:sz w:val="18"/>
                <w:szCs w:val="20"/>
              </w:rPr>
              <w:t>(if already a volunteer)</w:t>
            </w:r>
          </w:p>
        </w:tc>
        <w:sdt>
          <w:sdtPr>
            <w:rPr>
              <w:rFonts w:cs="Arial"/>
              <w:sz w:val="28"/>
              <w:szCs w:val="28"/>
            </w:rPr>
            <w:id w:val="1294860147"/>
            <w:placeholder>
              <w:docPart w:val="E46EB78F488345DC97C59ADCA206491E"/>
            </w:placeholder>
            <w:showingPlcHdr/>
            <w:text/>
          </w:sdtPr>
          <w:sdtContent>
            <w:tc>
              <w:tcPr>
                <w:tcW w:w="8080" w:type="dxa"/>
                <w:gridSpan w:val="2"/>
              </w:tcPr>
              <w:p w14:paraId="22FBE89E" w14:textId="17CC01CC" w:rsidR="00EE5276" w:rsidRPr="00231749" w:rsidRDefault="00231749" w:rsidP="0060161F">
                <w:pPr>
                  <w:pStyle w:val="BodyText"/>
                  <w:rPr>
                    <w:rFonts w:cs="Arial"/>
                    <w:sz w:val="28"/>
                    <w:szCs w:val="28"/>
                  </w:rPr>
                </w:pPr>
                <w:r w:rsidRPr="00207A7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5276" w:rsidRPr="00231749" w14:paraId="6C6685EC" w14:textId="77777777" w:rsidTr="00231749">
        <w:trPr>
          <w:trHeight w:val="825"/>
        </w:trPr>
        <w:tc>
          <w:tcPr>
            <w:tcW w:w="2093" w:type="dxa"/>
            <w:shd w:val="clear" w:color="auto" w:fill="BFBFBF" w:themeFill="background1" w:themeFillShade="BF"/>
          </w:tcPr>
          <w:p w14:paraId="6A684C02" w14:textId="77777777" w:rsidR="00EE5276" w:rsidRPr="00231749" w:rsidRDefault="00EE5276" w:rsidP="00EE5276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Current Scout Appointment(s)</w:t>
            </w:r>
          </w:p>
        </w:tc>
        <w:tc>
          <w:tcPr>
            <w:tcW w:w="8080" w:type="dxa"/>
            <w:gridSpan w:val="2"/>
          </w:tcPr>
          <w:sdt>
            <w:sdtPr>
              <w:rPr>
                <w:rFonts w:cs="Arial"/>
                <w:sz w:val="28"/>
                <w:szCs w:val="28"/>
              </w:rPr>
              <w:id w:val="291563948"/>
              <w:placeholder>
                <w:docPart w:val="76B14901EEF14427B9E3F92A7E72DB25"/>
              </w:placeholder>
              <w:showingPlcHdr/>
              <w:text/>
            </w:sdtPr>
            <w:sdtContent>
              <w:p w14:paraId="40613622" w14:textId="2CBF129B" w:rsidR="00EE5276" w:rsidRPr="00231749" w:rsidRDefault="00231749" w:rsidP="0060161F">
                <w:pPr>
                  <w:pStyle w:val="BodyText"/>
                  <w:rPr>
                    <w:rFonts w:cs="Arial"/>
                    <w:sz w:val="28"/>
                    <w:szCs w:val="28"/>
                  </w:rPr>
                </w:pPr>
                <w:r w:rsidRPr="00207A74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EE5276" w:rsidRPr="00231749" w14:paraId="7CE6E609" w14:textId="77777777" w:rsidTr="00231749">
        <w:tc>
          <w:tcPr>
            <w:tcW w:w="2093" w:type="dxa"/>
            <w:shd w:val="clear" w:color="auto" w:fill="BFBFBF" w:themeFill="background1" w:themeFillShade="BF"/>
          </w:tcPr>
          <w:p w14:paraId="342CAB31" w14:textId="5DF3965C" w:rsidR="00EE5276" w:rsidRPr="00231749" w:rsidRDefault="00231749" w:rsidP="00EE5276">
            <w:pPr>
              <w:pStyle w:val="BodyTex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Current</w:t>
            </w:r>
            <w:r w:rsidR="00EE5276" w:rsidRPr="00231749">
              <w:rPr>
                <w:rFonts w:cs="Arial"/>
                <w:szCs w:val="20"/>
              </w:rPr>
              <w:t xml:space="preserve"> County and District</w:t>
            </w:r>
          </w:p>
        </w:tc>
        <w:tc>
          <w:tcPr>
            <w:tcW w:w="8080" w:type="dxa"/>
            <w:gridSpan w:val="2"/>
          </w:tcPr>
          <w:sdt>
            <w:sdtPr>
              <w:rPr>
                <w:rFonts w:cs="Arial"/>
                <w:sz w:val="28"/>
                <w:szCs w:val="28"/>
              </w:rPr>
              <w:id w:val="1422446418"/>
              <w:placeholder>
                <w:docPart w:val="879AA431557E41E0BB9AA0E6542CA2F6"/>
              </w:placeholder>
              <w:showingPlcHdr/>
              <w:text/>
            </w:sdtPr>
            <w:sdtContent>
              <w:p w14:paraId="30B04567" w14:textId="41DE01E6" w:rsidR="00EE5276" w:rsidRPr="00231749" w:rsidRDefault="00231749" w:rsidP="0060161F">
                <w:pPr>
                  <w:pStyle w:val="BodyText"/>
                  <w:rPr>
                    <w:rFonts w:cs="Arial"/>
                    <w:sz w:val="28"/>
                    <w:szCs w:val="28"/>
                  </w:rPr>
                </w:pPr>
                <w:r w:rsidRPr="00207A74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756348A5" w14:textId="77777777" w:rsidR="00EE5276" w:rsidRPr="00231749" w:rsidRDefault="00EE5276" w:rsidP="0060161F">
            <w:pPr>
              <w:pStyle w:val="BodyText"/>
              <w:rPr>
                <w:rFonts w:cs="Arial"/>
                <w:sz w:val="28"/>
                <w:szCs w:val="28"/>
              </w:rPr>
            </w:pPr>
          </w:p>
        </w:tc>
      </w:tr>
      <w:tr w:rsidR="00EE5276" w:rsidRPr="00231749" w14:paraId="1CEE5043" w14:textId="77777777" w:rsidTr="00231749">
        <w:trPr>
          <w:trHeight w:val="1474"/>
        </w:trPr>
        <w:tc>
          <w:tcPr>
            <w:tcW w:w="2093" w:type="dxa"/>
            <w:shd w:val="clear" w:color="auto" w:fill="BFBFBF" w:themeFill="background1" w:themeFillShade="BF"/>
          </w:tcPr>
          <w:p w14:paraId="4113F077" w14:textId="77777777" w:rsidR="00EE5276" w:rsidRPr="00231749" w:rsidRDefault="00EE5276" w:rsidP="00EE5276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Scouting Experience</w:t>
            </w:r>
          </w:p>
        </w:tc>
        <w:tc>
          <w:tcPr>
            <w:tcW w:w="8080" w:type="dxa"/>
            <w:gridSpan w:val="2"/>
          </w:tcPr>
          <w:p w14:paraId="5AD44880" w14:textId="5B668A90" w:rsidR="00EE5276" w:rsidRPr="00231749" w:rsidRDefault="00231749" w:rsidP="0060161F">
            <w:pPr>
              <w:pStyle w:val="BodyText"/>
              <w:rPr>
                <w:rFonts w:cs="Arial"/>
                <w:sz w:val="28"/>
                <w:szCs w:val="28"/>
              </w:rPr>
            </w:pPr>
            <w:sdt>
              <w:sdtPr>
                <w:rPr>
                  <w:rFonts w:cs="Arial"/>
                  <w:sz w:val="28"/>
                  <w:szCs w:val="28"/>
                </w:rPr>
                <w:id w:val="1212313479"/>
                <w:placeholder>
                  <w:docPart w:val="9F8C578CCF204B8AA38358DCB6AD6D97"/>
                </w:placeholder>
                <w:showingPlcHdr/>
                <w:text w:multiLine="1"/>
              </w:sdtPr>
              <w:sdtContent>
                <w:r w:rsidRPr="00207A7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231749" w:rsidRPr="00231749" w14:paraId="4CF11EEE" w14:textId="77777777" w:rsidTr="00231749">
        <w:trPr>
          <w:trHeight w:val="1474"/>
        </w:trPr>
        <w:tc>
          <w:tcPr>
            <w:tcW w:w="2093" w:type="dxa"/>
            <w:shd w:val="clear" w:color="auto" w:fill="BFBFBF" w:themeFill="background1" w:themeFillShade="BF"/>
          </w:tcPr>
          <w:p w14:paraId="01666D40" w14:textId="12191E4F" w:rsidR="00231749" w:rsidRPr="00231749" w:rsidRDefault="00231749" w:rsidP="00231749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Relevant Experience</w:t>
            </w:r>
          </w:p>
        </w:tc>
        <w:tc>
          <w:tcPr>
            <w:tcW w:w="8080" w:type="dxa"/>
            <w:gridSpan w:val="2"/>
          </w:tcPr>
          <w:p w14:paraId="5179E91F" w14:textId="3DEEB51F" w:rsidR="00231749" w:rsidRDefault="00231749" w:rsidP="00231749">
            <w:pPr>
              <w:pStyle w:val="BodyText"/>
              <w:rPr>
                <w:rFonts w:cs="Arial"/>
                <w:sz w:val="28"/>
                <w:szCs w:val="28"/>
              </w:rPr>
            </w:pPr>
            <w:sdt>
              <w:sdtPr>
                <w:rPr>
                  <w:rFonts w:cs="Arial"/>
                  <w:sz w:val="28"/>
                  <w:szCs w:val="28"/>
                </w:rPr>
                <w:id w:val="-875152008"/>
                <w:placeholder>
                  <w:docPart w:val="646C454238B141A98BFBD2C1B138B337"/>
                </w:placeholder>
                <w:showingPlcHdr/>
                <w:text w:multiLine="1"/>
              </w:sdtPr>
              <w:sdtContent>
                <w:r w:rsidRPr="00207A7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231749" w:rsidRPr="00231749" w14:paraId="6AD6F6BC" w14:textId="77777777" w:rsidTr="00231749">
        <w:trPr>
          <w:trHeight w:val="1474"/>
        </w:trPr>
        <w:tc>
          <w:tcPr>
            <w:tcW w:w="2093" w:type="dxa"/>
            <w:shd w:val="clear" w:color="auto" w:fill="BFBFBF" w:themeFill="background1" w:themeFillShade="BF"/>
          </w:tcPr>
          <w:p w14:paraId="3A1107A5" w14:textId="68AC8860" w:rsidR="00231749" w:rsidRPr="00231749" w:rsidRDefault="00231749" w:rsidP="00231749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Relevant Skills</w:t>
            </w:r>
          </w:p>
        </w:tc>
        <w:tc>
          <w:tcPr>
            <w:tcW w:w="8080" w:type="dxa"/>
            <w:gridSpan w:val="2"/>
          </w:tcPr>
          <w:p w14:paraId="3A5F0887" w14:textId="54C1D997" w:rsidR="00231749" w:rsidRDefault="00231749" w:rsidP="00231749">
            <w:pPr>
              <w:pStyle w:val="BodyText"/>
              <w:rPr>
                <w:rFonts w:cs="Arial"/>
                <w:sz w:val="28"/>
                <w:szCs w:val="28"/>
              </w:rPr>
            </w:pPr>
            <w:sdt>
              <w:sdtPr>
                <w:rPr>
                  <w:rFonts w:cs="Arial"/>
                  <w:sz w:val="28"/>
                  <w:szCs w:val="28"/>
                </w:rPr>
                <w:id w:val="-1882083840"/>
                <w:placeholder>
                  <w:docPart w:val="8DF35F4761394A67BAD2D48AB2C4F099"/>
                </w:placeholder>
                <w:showingPlcHdr/>
                <w:text w:multiLine="1"/>
              </w:sdtPr>
              <w:sdtContent>
                <w:r w:rsidRPr="00207A7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231749" w:rsidRPr="00231749" w14:paraId="49491C00" w14:textId="77777777" w:rsidTr="00231749">
        <w:trPr>
          <w:trHeight w:val="1474"/>
        </w:trPr>
        <w:tc>
          <w:tcPr>
            <w:tcW w:w="2093" w:type="dxa"/>
            <w:shd w:val="clear" w:color="auto" w:fill="BFBFBF" w:themeFill="background1" w:themeFillShade="BF"/>
          </w:tcPr>
          <w:p w14:paraId="2BD78508" w14:textId="3DF8B63F" w:rsidR="00231749" w:rsidRPr="00231749" w:rsidRDefault="00231749" w:rsidP="00231749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Please outline your motivation for the nomination/self-nomination</w:t>
            </w:r>
          </w:p>
        </w:tc>
        <w:tc>
          <w:tcPr>
            <w:tcW w:w="8080" w:type="dxa"/>
            <w:gridSpan w:val="2"/>
          </w:tcPr>
          <w:p w14:paraId="06175CA0" w14:textId="1D8B2C0E" w:rsidR="00231749" w:rsidRDefault="00231749" w:rsidP="00231749">
            <w:pPr>
              <w:pStyle w:val="BodyText"/>
              <w:rPr>
                <w:rFonts w:cs="Arial"/>
                <w:sz w:val="28"/>
                <w:szCs w:val="28"/>
              </w:rPr>
            </w:pPr>
            <w:sdt>
              <w:sdtPr>
                <w:rPr>
                  <w:rFonts w:cs="Arial"/>
                  <w:sz w:val="28"/>
                  <w:szCs w:val="28"/>
                </w:rPr>
                <w:id w:val="-141198898"/>
                <w:placeholder>
                  <w:docPart w:val="5CF439D64CE049E2A1447BF4D7F24362"/>
                </w:placeholder>
                <w:showingPlcHdr/>
                <w:text w:multiLine="1"/>
              </w:sdtPr>
              <w:sdtContent>
                <w:r w:rsidRPr="00207A7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435EC299" w14:textId="17FA6A10" w:rsidR="003A44E6" w:rsidRPr="00231749" w:rsidRDefault="003A44E6" w:rsidP="00231749">
      <w:pPr>
        <w:rPr>
          <w:rFonts w:cs="Arial"/>
        </w:rPr>
      </w:pPr>
      <w:r w:rsidRPr="00231749">
        <w:rPr>
          <w:rFonts w:cs="Arial"/>
          <w:sz w:val="28"/>
          <w:szCs w:val="28"/>
        </w:rPr>
        <w:br w:type="page"/>
      </w:r>
    </w:p>
    <w:p w14:paraId="255C2E3E" w14:textId="3849EC80" w:rsidR="00B34A5D" w:rsidRDefault="00231749" w:rsidP="0060161F">
      <w:pPr>
        <w:pStyle w:val="BodyText"/>
        <w:rPr>
          <w:rFonts w:cs="Arial"/>
          <w:szCs w:val="20"/>
        </w:rPr>
      </w:pPr>
      <w:r w:rsidRPr="00231749">
        <w:rPr>
          <w:rFonts w:cs="Arial"/>
          <w:szCs w:val="20"/>
        </w:rPr>
        <w:lastRenderedPageBreak/>
        <w:t xml:space="preserve">Please rate the nominated person </w:t>
      </w:r>
      <w:r>
        <w:rPr>
          <w:rFonts w:cs="Arial"/>
          <w:szCs w:val="20"/>
        </w:rPr>
        <w:t xml:space="preserve">from 1 to 4 </w:t>
      </w:r>
      <w:r w:rsidRPr="00231749">
        <w:rPr>
          <w:rFonts w:cs="Arial"/>
          <w:szCs w:val="20"/>
        </w:rPr>
        <w:t>using the foll</w:t>
      </w:r>
      <w:r>
        <w:rPr>
          <w:rFonts w:cs="Arial"/>
          <w:szCs w:val="20"/>
        </w:rPr>
        <w:t>owing questions where 1 is Very bad/low and 4</w:t>
      </w:r>
      <w:r w:rsidRPr="00231749">
        <w:rPr>
          <w:rFonts w:cs="Arial"/>
          <w:szCs w:val="20"/>
        </w:rPr>
        <w:t xml:space="preserve"> is very good/high.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52"/>
        <w:gridCol w:w="1474"/>
        <w:gridCol w:w="3629"/>
        <w:gridCol w:w="1497"/>
      </w:tblGrid>
      <w:tr w:rsidR="00231749" w14:paraId="202F3D91" w14:textId="77777777" w:rsidTr="00231749">
        <w:tc>
          <w:tcPr>
            <w:tcW w:w="3652" w:type="dxa"/>
            <w:shd w:val="clear" w:color="auto" w:fill="BFBFBF" w:themeFill="background1" w:themeFillShade="BF"/>
          </w:tcPr>
          <w:p w14:paraId="45049A7B" w14:textId="5FB73D4C" w:rsidR="00231749" w:rsidRPr="00231749" w:rsidRDefault="00231749" w:rsidP="0060161F">
            <w:pPr>
              <w:pStyle w:val="BodyText"/>
              <w:rPr>
                <w:rFonts w:cs="Arial"/>
                <w:color w:val="000000" w:themeColor="text1"/>
                <w:szCs w:val="20"/>
              </w:rPr>
            </w:pPr>
            <w:r w:rsidRPr="00231749">
              <w:rPr>
                <w:rFonts w:cs="Arial"/>
                <w:color w:val="000000" w:themeColor="text1"/>
                <w:szCs w:val="20"/>
              </w:rPr>
              <w:t>How well does this person achieve results?</w:t>
            </w:r>
          </w:p>
        </w:tc>
        <w:sdt>
          <w:sdtPr>
            <w:rPr>
              <w:rFonts w:cs="Arial"/>
              <w:szCs w:val="20"/>
            </w:rPr>
            <w:id w:val="396951963"/>
            <w:placeholder>
              <w:docPart w:val="DefaultPlaceholder_-1854013439"/>
            </w:placeholder>
            <w:showingPlcHdr/>
            <w:comboBox>
              <w:listItem w:displayText="4" w:value="4"/>
              <w:listItem w:displayText="3" w:value="3"/>
              <w:listItem w:displayText="2" w:value="2"/>
              <w:listItem w:displayText="1" w:value="1"/>
            </w:comboBox>
          </w:sdtPr>
          <w:sdtContent>
            <w:tc>
              <w:tcPr>
                <w:tcW w:w="1474" w:type="dxa"/>
              </w:tcPr>
              <w:p w14:paraId="5CA733A1" w14:textId="2CEDC99A" w:rsidR="00231749" w:rsidRDefault="00231749" w:rsidP="0060161F">
                <w:pPr>
                  <w:pStyle w:val="BodyText"/>
                  <w:rPr>
                    <w:rFonts w:cs="Arial"/>
                    <w:szCs w:val="20"/>
                  </w:rPr>
                </w:pPr>
                <w:r w:rsidRPr="00207A74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629" w:type="dxa"/>
            <w:shd w:val="clear" w:color="auto" w:fill="BFBFBF" w:themeFill="background1" w:themeFillShade="BF"/>
          </w:tcPr>
          <w:p w14:paraId="15748441" w14:textId="24B061B1" w:rsidR="00231749" w:rsidRDefault="00231749" w:rsidP="0060161F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How good is this person at encouraging adults?</w:t>
            </w:r>
          </w:p>
        </w:tc>
        <w:sdt>
          <w:sdtPr>
            <w:rPr>
              <w:rFonts w:cs="Arial"/>
              <w:szCs w:val="20"/>
            </w:rPr>
            <w:id w:val="581563262"/>
            <w:placeholder>
              <w:docPart w:val="981845AF9DC44A6E9EDE879792BF48BB"/>
            </w:placeholder>
            <w:showingPlcHdr/>
            <w:comboBox>
              <w:listItem w:displayText="4" w:value="4"/>
              <w:listItem w:displayText="3" w:value="3"/>
              <w:listItem w:displayText="2" w:value="2"/>
              <w:listItem w:displayText="1" w:value="1"/>
            </w:comboBox>
          </w:sdtPr>
          <w:sdtContent>
            <w:tc>
              <w:tcPr>
                <w:tcW w:w="1497" w:type="dxa"/>
              </w:tcPr>
              <w:p w14:paraId="32026025" w14:textId="4775CE84" w:rsidR="00231749" w:rsidRDefault="00231749" w:rsidP="0060161F">
                <w:pPr>
                  <w:pStyle w:val="BodyText"/>
                  <w:rPr>
                    <w:rFonts w:cs="Arial"/>
                    <w:szCs w:val="20"/>
                  </w:rPr>
                </w:pPr>
                <w:r w:rsidRPr="00207A74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231749" w14:paraId="2A62D336" w14:textId="77777777" w:rsidTr="00231749">
        <w:tc>
          <w:tcPr>
            <w:tcW w:w="3652" w:type="dxa"/>
            <w:shd w:val="clear" w:color="auto" w:fill="BFBFBF" w:themeFill="background1" w:themeFillShade="BF"/>
          </w:tcPr>
          <w:p w14:paraId="55E5AF7B" w14:textId="77FDA14B" w:rsidR="00231749" w:rsidRPr="00231749" w:rsidRDefault="00231749" w:rsidP="0060161F">
            <w:pPr>
              <w:pStyle w:val="BodyText"/>
              <w:rPr>
                <w:rFonts w:cs="Arial"/>
                <w:color w:val="000000" w:themeColor="text1"/>
                <w:szCs w:val="20"/>
              </w:rPr>
            </w:pPr>
            <w:r w:rsidRPr="00231749">
              <w:rPr>
                <w:rFonts w:cs="Arial"/>
                <w:color w:val="000000" w:themeColor="text1"/>
                <w:szCs w:val="20"/>
              </w:rPr>
              <w:t>How well does this person lead by example?</w:t>
            </w:r>
          </w:p>
        </w:tc>
        <w:sdt>
          <w:sdtPr>
            <w:rPr>
              <w:rFonts w:cs="Arial"/>
              <w:szCs w:val="20"/>
            </w:rPr>
            <w:id w:val="403115279"/>
            <w:placeholder>
              <w:docPart w:val="97661A6F37C9458E802F7F14702A07E9"/>
            </w:placeholder>
            <w:showingPlcHdr/>
            <w:comboBox>
              <w:listItem w:displayText="4" w:value="4"/>
              <w:listItem w:displayText="3" w:value="3"/>
              <w:listItem w:displayText="2" w:value="2"/>
              <w:listItem w:displayText="1" w:value="1"/>
            </w:comboBox>
          </w:sdtPr>
          <w:sdtContent>
            <w:tc>
              <w:tcPr>
                <w:tcW w:w="1474" w:type="dxa"/>
              </w:tcPr>
              <w:p w14:paraId="6789E0B1" w14:textId="1E529FF9" w:rsidR="00231749" w:rsidRDefault="00231749" w:rsidP="0060161F">
                <w:pPr>
                  <w:pStyle w:val="BodyText"/>
                  <w:rPr>
                    <w:rFonts w:cs="Arial"/>
                    <w:szCs w:val="20"/>
                  </w:rPr>
                </w:pPr>
                <w:r w:rsidRPr="00207A74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629" w:type="dxa"/>
            <w:shd w:val="clear" w:color="auto" w:fill="BFBFBF" w:themeFill="background1" w:themeFillShade="BF"/>
          </w:tcPr>
          <w:p w14:paraId="2F7DCC6E" w14:textId="12EB9209" w:rsidR="00231749" w:rsidRPr="00231749" w:rsidRDefault="00231749" w:rsidP="0060161F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How well does this person embrace change and implement it?</w:t>
            </w:r>
          </w:p>
        </w:tc>
        <w:sdt>
          <w:sdtPr>
            <w:rPr>
              <w:rFonts w:cs="Arial"/>
              <w:szCs w:val="20"/>
            </w:rPr>
            <w:id w:val="938791353"/>
            <w:placeholder>
              <w:docPart w:val="63EBEFB4F4D94FDA9EFBF6AE392D6F90"/>
            </w:placeholder>
            <w:showingPlcHdr/>
            <w:comboBox>
              <w:listItem w:displayText="4" w:value="4"/>
              <w:listItem w:displayText="3" w:value="3"/>
              <w:listItem w:displayText="2" w:value="2"/>
              <w:listItem w:displayText="1" w:value="1"/>
            </w:comboBox>
          </w:sdtPr>
          <w:sdtContent>
            <w:tc>
              <w:tcPr>
                <w:tcW w:w="1497" w:type="dxa"/>
              </w:tcPr>
              <w:p w14:paraId="0818618B" w14:textId="0FE17277" w:rsidR="00231749" w:rsidRDefault="00231749" w:rsidP="0060161F">
                <w:pPr>
                  <w:pStyle w:val="BodyText"/>
                  <w:rPr>
                    <w:rFonts w:cs="Arial"/>
                    <w:szCs w:val="20"/>
                  </w:rPr>
                </w:pPr>
                <w:r w:rsidRPr="00207A74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231749" w14:paraId="7FB97159" w14:textId="77777777" w:rsidTr="00231749">
        <w:tc>
          <w:tcPr>
            <w:tcW w:w="3652" w:type="dxa"/>
            <w:shd w:val="clear" w:color="auto" w:fill="BFBFBF" w:themeFill="background1" w:themeFillShade="BF"/>
          </w:tcPr>
          <w:p w14:paraId="1209F5DC" w14:textId="2B3431C0" w:rsidR="00231749" w:rsidRPr="00231749" w:rsidRDefault="00231749" w:rsidP="0060161F">
            <w:pPr>
              <w:pStyle w:val="BodyText"/>
              <w:rPr>
                <w:rFonts w:cs="Arial"/>
                <w:color w:val="000000" w:themeColor="text1"/>
                <w:szCs w:val="20"/>
              </w:rPr>
            </w:pPr>
            <w:r w:rsidRPr="00231749">
              <w:rPr>
                <w:rFonts w:cs="Arial"/>
                <w:color w:val="000000" w:themeColor="text1"/>
                <w:szCs w:val="20"/>
              </w:rPr>
              <w:t>How well can this person engage with all types of people, from young people to adults?</w:t>
            </w:r>
          </w:p>
        </w:tc>
        <w:sdt>
          <w:sdtPr>
            <w:rPr>
              <w:rFonts w:cs="Arial"/>
              <w:szCs w:val="20"/>
            </w:rPr>
            <w:id w:val="674617092"/>
            <w:placeholder>
              <w:docPart w:val="8F515F88BAC9419CB5EF7CB3ACDEE3E0"/>
            </w:placeholder>
            <w:showingPlcHdr/>
            <w:comboBox>
              <w:listItem w:displayText="4" w:value="4"/>
              <w:listItem w:displayText="3" w:value="3"/>
              <w:listItem w:displayText="2" w:value="2"/>
              <w:listItem w:displayText="1" w:value="1"/>
            </w:comboBox>
          </w:sdtPr>
          <w:sdtContent>
            <w:tc>
              <w:tcPr>
                <w:tcW w:w="1474" w:type="dxa"/>
              </w:tcPr>
              <w:p w14:paraId="2329C101" w14:textId="17668FFE" w:rsidR="00231749" w:rsidRDefault="00231749" w:rsidP="0060161F">
                <w:pPr>
                  <w:pStyle w:val="BodyText"/>
                  <w:rPr>
                    <w:rFonts w:cs="Arial"/>
                    <w:szCs w:val="20"/>
                  </w:rPr>
                </w:pPr>
                <w:r w:rsidRPr="00207A74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629" w:type="dxa"/>
            <w:shd w:val="clear" w:color="auto" w:fill="BFBFBF" w:themeFill="background1" w:themeFillShade="BF"/>
          </w:tcPr>
          <w:p w14:paraId="13DE132A" w14:textId="08559CBA" w:rsidR="00231749" w:rsidRPr="00231749" w:rsidRDefault="00231749" w:rsidP="0060161F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How well is this person able to make difficult decisions?</w:t>
            </w:r>
          </w:p>
        </w:tc>
        <w:sdt>
          <w:sdtPr>
            <w:rPr>
              <w:rFonts w:cs="Arial"/>
              <w:szCs w:val="20"/>
            </w:rPr>
            <w:id w:val="-2034644850"/>
            <w:placeholder>
              <w:docPart w:val="D2F14A36C68143E584D11BF65B612899"/>
            </w:placeholder>
            <w:showingPlcHdr/>
            <w:comboBox>
              <w:listItem w:displayText="4" w:value="4"/>
              <w:listItem w:displayText="3" w:value="3"/>
              <w:listItem w:displayText="2" w:value="2"/>
              <w:listItem w:displayText="1" w:value="1"/>
            </w:comboBox>
          </w:sdtPr>
          <w:sdtContent>
            <w:tc>
              <w:tcPr>
                <w:tcW w:w="1497" w:type="dxa"/>
              </w:tcPr>
              <w:p w14:paraId="4991F6E4" w14:textId="25A804FB" w:rsidR="00231749" w:rsidRDefault="00231749" w:rsidP="0060161F">
                <w:pPr>
                  <w:pStyle w:val="BodyText"/>
                  <w:rPr>
                    <w:rFonts w:cs="Arial"/>
                    <w:szCs w:val="20"/>
                  </w:rPr>
                </w:pPr>
                <w:r w:rsidRPr="00207A74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231749" w14:paraId="1F368F77" w14:textId="77777777" w:rsidTr="00231749">
        <w:tc>
          <w:tcPr>
            <w:tcW w:w="3652" w:type="dxa"/>
            <w:shd w:val="clear" w:color="auto" w:fill="BFBFBF" w:themeFill="background1" w:themeFillShade="BF"/>
          </w:tcPr>
          <w:p w14:paraId="67E9D0EC" w14:textId="3E5F27A3" w:rsidR="00231749" w:rsidRPr="00231749" w:rsidRDefault="00231749" w:rsidP="0060161F">
            <w:pPr>
              <w:pStyle w:val="BodyText"/>
              <w:rPr>
                <w:rFonts w:cs="Arial"/>
                <w:color w:val="000000" w:themeColor="text1"/>
                <w:szCs w:val="20"/>
              </w:rPr>
            </w:pPr>
            <w:r w:rsidRPr="00231749">
              <w:rPr>
                <w:rFonts w:cs="Arial"/>
                <w:color w:val="000000" w:themeColor="text1"/>
                <w:szCs w:val="20"/>
              </w:rPr>
              <w:t>How good are this person’s communication skills?</w:t>
            </w:r>
          </w:p>
        </w:tc>
        <w:sdt>
          <w:sdtPr>
            <w:rPr>
              <w:rFonts w:cs="Arial"/>
              <w:szCs w:val="20"/>
            </w:rPr>
            <w:id w:val="1841032785"/>
            <w:placeholder>
              <w:docPart w:val="0348A7D4622B41998BF0244866B0368E"/>
            </w:placeholder>
            <w:showingPlcHdr/>
            <w:comboBox>
              <w:listItem w:displayText="4" w:value="4"/>
              <w:listItem w:displayText="3" w:value="3"/>
              <w:listItem w:displayText="2" w:value="2"/>
              <w:listItem w:displayText="1" w:value="1"/>
            </w:comboBox>
          </w:sdtPr>
          <w:sdtContent>
            <w:tc>
              <w:tcPr>
                <w:tcW w:w="1474" w:type="dxa"/>
              </w:tcPr>
              <w:p w14:paraId="1000ED44" w14:textId="0986E5E6" w:rsidR="00231749" w:rsidRDefault="00231749" w:rsidP="0060161F">
                <w:pPr>
                  <w:pStyle w:val="BodyText"/>
                  <w:rPr>
                    <w:rFonts w:cs="Arial"/>
                    <w:szCs w:val="20"/>
                  </w:rPr>
                </w:pPr>
                <w:r w:rsidRPr="00207A74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629" w:type="dxa"/>
            <w:shd w:val="clear" w:color="auto" w:fill="BFBFBF" w:themeFill="background1" w:themeFillShade="BF"/>
          </w:tcPr>
          <w:p w14:paraId="0E9B0307" w14:textId="50772033" w:rsidR="00231749" w:rsidRPr="00231749" w:rsidRDefault="00231749" w:rsidP="0060161F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How well does this person manage their own time?</w:t>
            </w:r>
          </w:p>
        </w:tc>
        <w:sdt>
          <w:sdtPr>
            <w:rPr>
              <w:rFonts w:cs="Arial"/>
              <w:szCs w:val="20"/>
            </w:rPr>
            <w:id w:val="894937082"/>
            <w:placeholder>
              <w:docPart w:val="C54E6EF65E5B4AA3A70076A9D7663927"/>
            </w:placeholder>
            <w:showingPlcHdr/>
            <w:comboBox>
              <w:listItem w:displayText="4" w:value="4"/>
              <w:listItem w:displayText="3" w:value="3"/>
              <w:listItem w:displayText="2" w:value="2"/>
              <w:listItem w:displayText="1" w:value="1"/>
            </w:comboBox>
          </w:sdtPr>
          <w:sdtContent>
            <w:tc>
              <w:tcPr>
                <w:tcW w:w="1497" w:type="dxa"/>
              </w:tcPr>
              <w:p w14:paraId="6BCFD54B" w14:textId="4616F8CE" w:rsidR="00231749" w:rsidRDefault="00231749" w:rsidP="0060161F">
                <w:pPr>
                  <w:pStyle w:val="BodyText"/>
                  <w:rPr>
                    <w:rFonts w:cs="Arial"/>
                    <w:szCs w:val="20"/>
                  </w:rPr>
                </w:pPr>
                <w:r w:rsidRPr="00207A74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7988C4E5" w14:textId="31DEB47F" w:rsidR="00231749" w:rsidRDefault="00231749" w:rsidP="0060161F">
      <w:pPr>
        <w:pStyle w:val="BodyText"/>
        <w:rPr>
          <w:rFonts w:cs="Arial"/>
          <w:szCs w:val="20"/>
        </w:rPr>
      </w:pPr>
    </w:p>
    <w:p w14:paraId="374C06C7" w14:textId="008E43A3" w:rsidR="00EE5276" w:rsidRPr="00231749" w:rsidRDefault="00EE5276" w:rsidP="0060161F">
      <w:pPr>
        <w:pStyle w:val="BodyText"/>
        <w:rPr>
          <w:rFonts w:cs="Arial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63"/>
        <w:gridCol w:w="7689"/>
      </w:tblGrid>
      <w:tr w:rsidR="00EE5276" w:rsidRPr="00231749" w14:paraId="05C0DD0B" w14:textId="77777777">
        <w:tc>
          <w:tcPr>
            <w:tcW w:w="2563" w:type="dxa"/>
            <w:shd w:val="clear" w:color="auto" w:fill="BFBFBF" w:themeFill="background1" w:themeFillShade="BF"/>
          </w:tcPr>
          <w:p w14:paraId="7AACD808" w14:textId="77777777" w:rsidR="00EE5276" w:rsidRPr="00231749" w:rsidRDefault="00EE5276" w:rsidP="0060161F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 xml:space="preserve">Nominated by: </w:t>
            </w:r>
            <w:r w:rsidRPr="00231749">
              <w:rPr>
                <w:rFonts w:cs="Arial"/>
                <w:szCs w:val="20"/>
              </w:rPr>
              <w:br/>
              <w:t>Name and Contact Details</w:t>
            </w:r>
          </w:p>
        </w:tc>
        <w:tc>
          <w:tcPr>
            <w:tcW w:w="7689" w:type="dxa"/>
          </w:tcPr>
          <w:sdt>
            <w:sdtPr>
              <w:rPr>
                <w:rFonts w:cs="Arial"/>
                <w:sz w:val="28"/>
                <w:szCs w:val="28"/>
              </w:rPr>
              <w:id w:val="435481703"/>
              <w:placeholder>
                <w:docPart w:val="7A199AFF752441859B660CB0197E8D12"/>
              </w:placeholder>
              <w:showingPlcHdr/>
              <w:text w:multiLine="1"/>
            </w:sdtPr>
            <w:sdtContent>
              <w:p w14:paraId="53E8AB1C" w14:textId="4694D235" w:rsidR="00EE5276" w:rsidRPr="00231749" w:rsidRDefault="00115379" w:rsidP="0060161F">
                <w:pPr>
                  <w:pStyle w:val="BodyText"/>
                  <w:rPr>
                    <w:rFonts w:cs="Arial"/>
                    <w:sz w:val="28"/>
                    <w:szCs w:val="28"/>
                  </w:rPr>
                </w:pPr>
                <w:r w:rsidRPr="00207A74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1FF922EC" w14:textId="77777777" w:rsidR="00EE5276" w:rsidRPr="00231749" w:rsidRDefault="00EE5276" w:rsidP="0060161F">
            <w:pPr>
              <w:pStyle w:val="BodyText"/>
              <w:rPr>
                <w:rFonts w:cs="Arial"/>
                <w:sz w:val="28"/>
                <w:szCs w:val="28"/>
              </w:rPr>
            </w:pPr>
          </w:p>
          <w:p w14:paraId="33BD71BB" w14:textId="77777777" w:rsidR="00EE5276" w:rsidRPr="00231749" w:rsidRDefault="00EE5276" w:rsidP="0060161F">
            <w:pPr>
              <w:pStyle w:val="BodyText"/>
              <w:rPr>
                <w:rFonts w:cs="Arial"/>
                <w:sz w:val="28"/>
                <w:szCs w:val="28"/>
              </w:rPr>
            </w:pPr>
          </w:p>
        </w:tc>
      </w:tr>
    </w:tbl>
    <w:p w14:paraId="61F8D9CB" w14:textId="77777777" w:rsidR="00EE5276" w:rsidRPr="00231749" w:rsidRDefault="00EE5276" w:rsidP="0060161F">
      <w:pPr>
        <w:pStyle w:val="BodyText"/>
        <w:rPr>
          <w:rFonts w:cs="Arial"/>
          <w:sz w:val="28"/>
          <w:szCs w:val="28"/>
        </w:rPr>
      </w:pPr>
    </w:p>
    <w:p w14:paraId="22C83B68" w14:textId="77777777" w:rsidR="00EE5276" w:rsidRPr="00231749" w:rsidRDefault="00EE5276" w:rsidP="0060161F">
      <w:pPr>
        <w:pStyle w:val="BodyText"/>
        <w:rPr>
          <w:rFonts w:cs="Arial"/>
          <w:sz w:val="28"/>
          <w:szCs w:val="28"/>
        </w:rPr>
      </w:pPr>
    </w:p>
    <w:p w14:paraId="769BC584" w14:textId="7240BFF4" w:rsidR="00EE5276" w:rsidRPr="00115379" w:rsidRDefault="00EE5276" w:rsidP="0060161F">
      <w:pPr>
        <w:pStyle w:val="BodyText"/>
        <w:rPr>
          <w:rFonts w:cs="Arial"/>
          <w:szCs w:val="20"/>
        </w:rPr>
      </w:pPr>
      <w:r w:rsidRPr="00115379">
        <w:rPr>
          <w:rFonts w:cs="Arial"/>
          <w:szCs w:val="20"/>
        </w:rPr>
        <w:t>Please return this form before</w:t>
      </w:r>
      <w:sdt>
        <w:sdtPr>
          <w:rPr>
            <w:rFonts w:cs="Arial"/>
            <w:szCs w:val="20"/>
          </w:rPr>
          <w:id w:val="1914809545"/>
          <w:placeholder>
            <w:docPart w:val="DefaultPlaceholder_-1854013440"/>
          </w:placeholder>
          <w:text/>
        </w:sdtPr>
        <w:sdtContent>
          <w:r w:rsidRPr="00115379">
            <w:rPr>
              <w:rFonts w:cs="Arial"/>
              <w:szCs w:val="20"/>
            </w:rPr>
            <w:t xml:space="preserve"> the deadline date</w:t>
          </w:r>
        </w:sdtContent>
      </w:sdt>
      <w:r w:rsidR="00F12E01" w:rsidRPr="00115379">
        <w:rPr>
          <w:rFonts w:cs="Arial"/>
          <w:szCs w:val="20"/>
        </w:rPr>
        <w:t xml:space="preserve"> to</w:t>
      </w:r>
      <w:r w:rsidRPr="00115379">
        <w:rPr>
          <w:rFonts w:cs="Arial"/>
          <w:szCs w:val="20"/>
        </w:rPr>
        <w:t xml:space="preserve">: </w:t>
      </w:r>
    </w:p>
    <w:p w14:paraId="77215436" w14:textId="60F3558A" w:rsidR="002C7430" w:rsidRPr="00115379" w:rsidRDefault="002C7430" w:rsidP="002C7430">
      <w:pPr>
        <w:rPr>
          <w:rFonts w:cs="Arial"/>
          <w:szCs w:val="20"/>
        </w:rPr>
      </w:pPr>
      <w:r w:rsidRPr="00115379">
        <w:rPr>
          <w:rFonts w:cs="Arial"/>
          <w:szCs w:val="20"/>
        </w:rPr>
        <w:t>Norfolk Scouts County Office</w:t>
      </w:r>
    </w:p>
    <w:p w14:paraId="54A88B42" w14:textId="246919E4" w:rsidR="002C7430" w:rsidRPr="00115379" w:rsidRDefault="002C7430" w:rsidP="002C7430">
      <w:pPr>
        <w:rPr>
          <w:rFonts w:cs="Arial"/>
          <w:szCs w:val="20"/>
        </w:rPr>
      </w:pPr>
      <w:r w:rsidRPr="00115379">
        <w:rPr>
          <w:rFonts w:cs="Arial"/>
          <w:szCs w:val="20"/>
        </w:rPr>
        <w:t>Eaton Vale Activity Centre</w:t>
      </w:r>
    </w:p>
    <w:p w14:paraId="722584EB" w14:textId="4A598BF7" w:rsidR="002C7430" w:rsidRPr="00115379" w:rsidRDefault="002C7430" w:rsidP="002C7430">
      <w:pPr>
        <w:rPr>
          <w:rFonts w:cs="Arial"/>
          <w:szCs w:val="20"/>
        </w:rPr>
      </w:pPr>
      <w:r w:rsidRPr="00115379">
        <w:rPr>
          <w:rFonts w:cs="Arial"/>
          <w:szCs w:val="20"/>
        </w:rPr>
        <w:t>Church Lane</w:t>
      </w:r>
    </w:p>
    <w:p w14:paraId="6F1316AB" w14:textId="685B6782" w:rsidR="002C7430" w:rsidRPr="00115379" w:rsidRDefault="002C7430" w:rsidP="002C7430">
      <w:pPr>
        <w:rPr>
          <w:rFonts w:cs="Arial"/>
          <w:szCs w:val="20"/>
        </w:rPr>
      </w:pPr>
      <w:r w:rsidRPr="00115379">
        <w:rPr>
          <w:rFonts w:cs="Arial"/>
          <w:szCs w:val="20"/>
        </w:rPr>
        <w:t>Eaton</w:t>
      </w:r>
    </w:p>
    <w:p w14:paraId="4623D80E" w14:textId="597A0882" w:rsidR="002C7430" w:rsidRPr="00115379" w:rsidRDefault="002C7430" w:rsidP="002C7430">
      <w:pPr>
        <w:rPr>
          <w:rFonts w:cs="Arial"/>
          <w:szCs w:val="20"/>
        </w:rPr>
      </w:pPr>
      <w:r w:rsidRPr="00115379">
        <w:rPr>
          <w:rFonts w:cs="Arial"/>
          <w:szCs w:val="20"/>
        </w:rPr>
        <w:t>Norwich</w:t>
      </w:r>
    </w:p>
    <w:p w14:paraId="682473C4" w14:textId="2F8954AA" w:rsidR="002C7430" w:rsidRDefault="002C7430" w:rsidP="002C7430">
      <w:pPr>
        <w:rPr>
          <w:rFonts w:cs="Arial"/>
          <w:szCs w:val="20"/>
        </w:rPr>
      </w:pPr>
      <w:r w:rsidRPr="00115379">
        <w:rPr>
          <w:rFonts w:cs="Arial"/>
          <w:szCs w:val="20"/>
        </w:rPr>
        <w:t>NR4 6NN</w:t>
      </w:r>
    </w:p>
    <w:p w14:paraId="4281D87F" w14:textId="6C538350" w:rsidR="00115379" w:rsidRDefault="00115379" w:rsidP="002C7430">
      <w:pPr>
        <w:rPr>
          <w:rFonts w:cs="Arial"/>
          <w:szCs w:val="20"/>
        </w:rPr>
      </w:pPr>
    </w:p>
    <w:p w14:paraId="5AE1856D" w14:textId="346359CF" w:rsidR="00115379" w:rsidRPr="00115379" w:rsidRDefault="00115379" w:rsidP="002C7430">
      <w:pPr>
        <w:rPr>
          <w:rFonts w:cs="Arial"/>
          <w:i/>
          <w:szCs w:val="20"/>
        </w:rPr>
      </w:pPr>
      <w:r>
        <w:rPr>
          <w:rFonts w:cs="Arial"/>
          <w:szCs w:val="20"/>
        </w:rPr>
        <w:t>hq@norfolkscouts.org.uk</w:t>
      </w:r>
    </w:p>
    <w:sectPr w:rsidR="00115379" w:rsidRPr="00115379" w:rsidSect="0062467F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1701" w:right="737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B61517" w14:textId="77777777" w:rsidR="00197EC6" w:rsidRDefault="00197EC6" w:rsidP="0031629E">
      <w:r>
        <w:separator/>
      </w:r>
    </w:p>
  </w:endnote>
  <w:endnote w:type="continuationSeparator" w:id="0">
    <w:p w14:paraId="42F60661" w14:textId="77777777" w:rsidR="00197EC6" w:rsidRDefault="00197EC6" w:rsidP="003162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C6DCAC" w14:textId="3D783AC3" w:rsidR="00EE5276" w:rsidRDefault="00EE5276" w:rsidP="0062467F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752" behindDoc="1" locked="0" layoutInCell="1" allowOverlap="1" wp14:anchorId="70DA1E87" wp14:editId="7AD21CF9">
          <wp:simplePos x="0" y="0"/>
          <wp:positionH relativeFrom="page">
            <wp:posOffset>5472430</wp:posOffset>
          </wp:positionH>
          <wp:positionV relativeFrom="page">
            <wp:posOffset>9332595</wp:posOffset>
          </wp:positionV>
          <wp:extent cx="1619885" cy="999490"/>
          <wp:effectExtent l="0" t="0" r="0" b="0"/>
          <wp:wrapNone/>
          <wp:docPr id="4" name="Picture 4" descr="Scout logo_PMS 2597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cout logo_PMS 2597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2467F">
      <w:t xml:space="preserve">Page </w:t>
    </w:r>
    <w:r w:rsidR="00B664F8">
      <w:rPr>
        <w:rStyle w:val="PageNumber"/>
      </w:rPr>
      <w:fldChar w:fldCharType="begin"/>
    </w:r>
    <w:r w:rsidR="0062467F">
      <w:rPr>
        <w:rStyle w:val="PageNumber"/>
      </w:rPr>
      <w:instrText xml:space="preserve"> PAGE </w:instrText>
    </w:r>
    <w:r w:rsidR="00B664F8">
      <w:rPr>
        <w:rStyle w:val="PageNumber"/>
      </w:rPr>
      <w:fldChar w:fldCharType="separate"/>
    </w:r>
    <w:r w:rsidR="00115379">
      <w:rPr>
        <w:rStyle w:val="PageNumber"/>
        <w:noProof/>
      </w:rPr>
      <w:t>2</w:t>
    </w:r>
    <w:r w:rsidR="00B664F8">
      <w:rPr>
        <w:rStyle w:val="PageNumber"/>
      </w:rPr>
      <w:fldChar w:fldCharType="end"/>
    </w:r>
    <w:r w:rsidR="0062467F">
      <w:rPr>
        <w:rStyle w:val="PageNumber"/>
      </w:rPr>
      <w:t xml:space="preserve"> of </w:t>
    </w:r>
    <w:fldSimple w:instr=" NUMPAGES  \* MERGEFORMAT ">
      <w:r w:rsidR="00115379" w:rsidRPr="00115379">
        <w:rPr>
          <w:rStyle w:val="PageNumber"/>
          <w:noProof/>
        </w:rPr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2F13FF" w14:textId="77777777" w:rsidR="00EE5276" w:rsidRDefault="00EE5276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7728" behindDoc="1" locked="0" layoutInCell="1" allowOverlap="1" wp14:anchorId="61BFF1EC" wp14:editId="1BB0E266">
          <wp:simplePos x="0" y="0"/>
          <wp:positionH relativeFrom="page">
            <wp:posOffset>5472430</wp:posOffset>
          </wp:positionH>
          <wp:positionV relativeFrom="page">
            <wp:posOffset>9332595</wp:posOffset>
          </wp:positionV>
          <wp:extent cx="1619885" cy="999490"/>
          <wp:effectExtent l="0" t="0" r="0" b="0"/>
          <wp:wrapNone/>
          <wp:docPr id="6" name="Picture 6" descr="Scout logo_PMS 2597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cout logo_PMS 2597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21CE9B" w14:textId="77777777" w:rsidR="00197EC6" w:rsidRDefault="00197EC6" w:rsidP="0031629E">
      <w:r>
        <w:separator/>
      </w:r>
    </w:p>
  </w:footnote>
  <w:footnote w:type="continuationSeparator" w:id="0">
    <w:p w14:paraId="75424B6C" w14:textId="77777777" w:rsidR="00197EC6" w:rsidRDefault="00197EC6" w:rsidP="003162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240676" w14:textId="77777777" w:rsidR="00EE5276" w:rsidRDefault="0062467F" w:rsidP="00C31B53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60800" behindDoc="1" locked="0" layoutInCell="1" allowOverlap="1" wp14:anchorId="2114DFAC" wp14:editId="38D57AF0">
          <wp:simplePos x="0" y="0"/>
          <wp:positionH relativeFrom="page">
            <wp:posOffset>-257810</wp:posOffset>
          </wp:positionH>
          <wp:positionV relativeFrom="page">
            <wp:posOffset>-748665</wp:posOffset>
          </wp:positionV>
          <wp:extent cx="8661400" cy="1745615"/>
          <wp:effectExtent l="0" t="0" r="0" b="6985"/>
          <wp:wrapNone/>
          <wp:docPr id="7" name="Picture 7" descr="wor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word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1400" cy="1745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CEB98B" w14:textId="77777777" w:rsidR="00EE5276" w:rsidRDefault="00EE5276" w:rsidP="003D24B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6704" behindDoc="1" locked="0" layoutInCell="1" allowOverlap="1" wp14:anchorId="69AE6714" wp14:editId="62B55663">
          <wp:simplePos x="0" y="0"/>
          <wp:positionH relativeFrom="page">
            <wp:posOffset>-397510</wp:posOffset>
          </wp:positionH>
          <wp:positionV relativeFrom="page">
            <wp:posOffset>-634365</wp:posOffset>
          </wp:positionV>
          <wp:extent cx="8661400" cy="1745615"/>
          <wp:effectExtent l="0" t="0" r="6350" b="6985"/>
          <wp:wrapNone/>
          <wp:docPr id="5" name="Picture 5" descr="wor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word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1400" cy="1745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6B0C046" w14:textId="77777777" w:rsidR="00EE5276" w:rsidRDefault="00EE5276" w:rsidP="003D24B7">
    <w:pPr>
      <w:pStyle w:val="Header"/>
    </w:pPr>
  </w:p>
  <w:p w14:paraId="45CCE870" w14:textId="77777777" w:rsidR="00EE5276" w:rsidRDefault="00EE5276" w:rsidP="003D24B7">
    <w:pPr>
      <w:pStyle w:val="Header"/>
    </w:pPr>
  </w:p>
  <w:p w14:paraId="60FDF491" w14:textId="77777777" w:rsidR="00EE5276" w:rsidRDefault="00EE5276" w:rsidP="003D24B7">
    <w:pPr>
      <w:pStyle w:val="Header"/>
    </w:pPr>
  </w:p>
  <w:p w14:paraId="099C3D64" w14:textId="77777777" w:rsidR="00EE5276" w:rsidRDefault="00EE5276" w:rsidP="003D24B7">
    <w:pPr>
      <w:pStyle w:val="Header"/>
    </w:pPr>
  </w:p>
  <w:p w14:paraId="49EBC938" w14:textId="77777777" w:rsidR="00EE5276" w:rsidRDefault="00EE5276" w:rsidP="003D24B7">
    <w:pPr>
      <w:pStyle w:val="Header"/>
    </w:pPr>
  </w:p>
  <w:p w14:paraId="75934368" w14:textId="77777777" w:rsidR="00EE5276" w:rsidRDefault="00EE5276" w:rsidP="003D24B7">
    <w:pPr>
      <w:pStyle w:val="Header"/>
    </w:pPr>
  </w:p>
  <w:p w14:paraId="2D8DD35C" w14:textId="77777777" w:rsidR="00EE5276" w:rsidRDefault="00EE5276" w:rsidP="003D24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CF293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09C30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E0284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D68DA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156B0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606AD1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4C1F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060C5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4522A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7D81A0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10" w15:restartNumberingAfterBreak="0">
    <w:nsid w:val="007821BD"/>
    <w:multiLevelType w:val="hybridMultilevel"/>
    <w:tmpl w:val="017EAB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D76573"/>
    <w:multiLevelType w:val="hybridMultilevel"/>
    <w:tmpl w:val="6A76CE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E55274"/>
    <w:multiLevelType w:val="multilevel"/>
    <w:tmpl w:val="A07C64F2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"/>
      <w:lvlJc w:val="left"/>
      <w:pPr>
        <w:tabs>
          <w:tab w:val="num" w:pos="567"/>
        </w:tabs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"/>
      <w:lvlJc w:val="left"/>
      <w:pPr>
        <w:tabs>
          <w:tab w:val="num" w:pos="851"/>
        </w:tabs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6" w:hanging="284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3" w15:restartNumberingAfterBreak="0">
    <w:nsid w:val="37365155"/>
    <w:multiLevelType w:val="hybridMultilevel"/>
    <w:tmpl w:val="3990C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4D1767"/>
    <w:multiLevelType w:val="hybridMultilevel"/>
    <w:tmpl w:val="2474C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FD706C"/>
    <w:multiLevelType w:val="hybridMultilevel"/>
    <w:tmpl w:val="6D5250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111E5A"/>
    <w:multiLevelType w:val="hybridMultilevel"/>
    <w:tmpl w:val="7E784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87577E"/>
    <w:multiLevelType w:val="multilevel"/>
    <w:tmpl w:val="E4BCB552"/>
    <w:lvl w:ilvl="0">
      <w:start w:val="1"/>
      <w:numFmt w:val="decimal"/>
      <w:pStyle w:val="ListNumber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ListNumber2"/>
      <w:lvlText w:val="%1.%2"/>
      <w:lvlJc w:val="left"/>
      <w:pPr>
        <w:tabs>
          <w:tab w:val="num" w:pos="1247"/>
        </w:tabs>
        <w:ind w:left="1247" w:hanging="680"/>
      </w:pPr>
      <w:rPr>
        <w:rFonts w:hint="default"/>
      </w:rPr>
    </w:lvl>
    <w:lvl w:ilvl="2">
      <w:start w:val="1"/>
      <w:numFmt w:val="decimal"/>
      <w:pStyle w:val="ListNumber3"/>
      <w:lvlText w:val="%1.%2.%3"/>
      <w:lvlJc w:val="left"/>
      <w:pPr>
        <w:tabs>
          <w:tab w:val="num" w:pos="1985"/>
        </w:tabs>
        <w:ind w:left="1985" w:hanging="738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9"/>
        </w:tabs>
        <w:ind w:left="3969" w:hanging="113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647B106A"/>
    <w:multiLevelType w:val="hybridMultilevel"/>
    <w:tmpl w:val="C79C58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6270C6"/>
    <w:multiLevelType w:val="multilevel"/>
    <w:tmpl w:val="D758FEE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9"/>
  </w:num>
  <w:num w:numId="15">
    <w:abstractNumId w:val="10"/>
  </w:num>
  <w:num w:numId="16">
    <w:abstractNumId w:val="14"/>
  </w:num>
  <w:num w:numId="17">
    <w:abstractNumId w:val="18"/>
  </w:num>
  <w:num w:numId="18">
    <w:abstractNumId w:val="13"/>
  </w:num>
  <w:num w:numId="19">
    <w:abstractNumId w:val="16"/>
  </w:num>
  <w:num w:numId="20">
    <w:abstractNumId w:val="11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cumentProtection w:edit="forms" w:enforcement="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61F"/>
    <w:rsid w:val="0000639E"/>
    <w:rsid w:val="00015039"/>
    <w:rsid w:val="00030630"/>
    <w:rsid w:val="000442A0"/>
    <w:rsid w:val="00054AE1"/>
    <w:rsid w:val="00057854"/>
    <w:rsid w:val="000613CC"/>
    <w:rsid w:val="0008224B"/>
    <w:rsid w:val="000949C2"/>
    <w:rsid w:val="000B6991"/>
    <w:rsid w:val="000C3757"/>
    <w:rsid w:val="000D7200"/>
    <w:rsid w:val="000F6CE4"/>
    <w:rsid w:val="00115379"/>
    <w:rsid w:val="00133231"/>
    <w:rsid w:val="00153D2E"/>
    <w:rsid w:val="0016683C"/>
    <w:rsid w:val="00170314"/>
    <w:rsid w:val="0017647E"/>
    <w:rsid w:val="00197EC6"/>
    <w:rsid w:val="001B2A48"/>
    <w:rsid w:val="001B3A37"/>
    <w:rsid w:val="001C5E16"/>
    <w:rsid w:val="001D1390"/>
    <w:rsid w:val="001D36AE"/>
    <w:rsid w:val="001D49A0"/>
    <w:rsid w:val="001F4809"/>
    <w:rsid w:val="002220AD"/>
    <w:rsid w:val="00224DA9"/>
    <w:rsid w:val="00231749"/>
    <w:rsid w:val="00237F4C"/>
    <w:rsid w:val="00281E60"/>
    <w:rsid w:val="00284B70"/>
    <w:rsid w:val="0029663D"/>
    <w:rsid w:val="002B444B"/>
    <w:rsid w:val="002C7430"/>
    <w:rsid w:val="002D2A6D"/>
    <w:rsid w:val="002E0B78"/>
    <w:rsid w:val="002E6F07"/>
    <w:rsid w:val="0031032F"/>
    <w:rsid w:val="00310652"/>
    <w:rsid w:val="0031629E"/>
    <w:rsid w:val="0032642D"/>
    <w:rsid w:val="0033372E"/>
    <w:rsid w:val="00350FD3"/>
    <w:rsid w:val="00351367"/>
    <w:rsid w:val="00352DD9"/>
    <w:rsid w:val="003627A5"/>
    <w:rsid w:val="003828CA"/>
    <w:rsid w:val="00393A05"/>
    <w:rsid w:val="00394688"/>
    <w:rsid w:val="003A44E6"/>
    <w:rsid w:val="003B7159"/>
    <w:rsid w:val="003C080C"/>
    <w:rsid w:val="003D06DA"/>
    <w:rsid w:val="003D22DF"/>
    <w:rsid w:val="003D24B7"/>
    <w:rsid w:val="003E3667"/>
    <w:rsid w:val="003E40C8"/>
    <w:rsid w:val="004079B4"/>
    <w:rsid w:val="004241E1"/>
    <w:rsid w:val="00425040"/>
    <w:rsid w:val="0043685A"/>
    <w:rsid w:val="00456F63"/>
    <w:rsid w:val="00464AD4"/>
    <w:rsid w:val="004817B2"/>
    <w:rsid w:val="00482023"/>
    <w:rsid w:val="004C49F0"/>
    <w:rsid w:val="00503D1F"/>
    <w:rsid w:val="00517FF0"/>
    <w:rsid w:val="00524936"/>
    <w:rsid w:val="005304D0"/>
    <w:rsid w:val="00590C4A"/>
    <w:rsid w:val="005A58F4"/>
    <w:rsid w:val="005B590A"/>
    <w:rsid w:val="005D0F15"/>
    <w:rsid w:val="005D5087"/>
    <w:rsid w:val="005D5A28"/>
    <w:rsid w:val="005D7817"/>
    <w:rsid w:val="005E14D4"/>
    <w:rsid w:val="0060161F"/>
    <w:rsid w:val="0062467F"/>
    <w:rsid w:val="00624E56"/>
    <w:rsid w:val="0062691D"/>
    <w:rsid w:val="00634673"/>
    <w:rsid w:val="006432A9"/>
    <w:rsid w:val="0064490C"/>
    <w:rsid w:val="006612AB"/>
    <w:rsid w:val="00670002"/>
    <w:rsid w:val="00670DCC"/>
    <w:rsid w:val="0067399F"/>
    <w:rsid w:val="00682E24"/>
    <w:rsid w:val="0068484A"/>
    <w:rsid w:val="00684FE5"/>
    <w:rsid w:val="006B2F9B"/>
    <w:rsid w:val="006E1742"/>
    <w:rsid w:val="006E3329"/>
    <w:rsid w:val="006F22FB"/>
    <w:rsid w:val="006F65AA"/>
    <w:rsid w:val="007034AC"/>
    <w:rsid w:val="007070F4"/>
    <w:rsid w:val="007207DF"/>
    <w:rsid w:val="00756835"/>
    <w:rsid w:val="0076211C"/>
    <w:rsid w:val="007674F5"/>
    <w:rsid w:val="007D74DD"/>
    <w:rsid w:val="007E3549"/>
    <w:rsid w:val="008120E7"/>
    <w:rsid w:val="00817C70"/>
    <w:rsid w:val="00821449"/>
    <w:rsid w:val="00834B6E"/>
    <w:rsid w:val="00835040"/>
    <w:rsid w:val="00841925"/>
    <w:rsid w:val="00856A41"/>
    <w:rsid w:val="008626B8"/>
    <w:rsid w:val="0088042D"/>
    <w:rsid w:val="00880555"/>
    <w:rsid w:val="00880C32"/>
    <w:rsid w:val="00895743"/>
    <w:rsid w:val="008A0626"/>
    <w:rsid w:val="008A430A"/>
    <w:rsid w:val="008A5B4D"/>
    <w:rsid w:val="008A6D00"/>
    <w:rsid w:val="008E367E"/>
    <w:rsid w:val="008E7EEF"/>
    <w:rsid w:val="008F249E"/>
    <w:rsid w:val="00910390"/>
    <w:rsid w:val="009233B5"/>
    <w:rsid w:val="009419AB"/>
    <w:rsid w:val="00971781"/>
    <w:rsid w:val="00984B00"/>
    <w:rsid w:val="009A5703"/>
    <w:rsid w:val="009A766B"/>
    <w:rsid w:val="009C070D"/>
    <w:rsid w:val="009D5062"/>
    <w:rsid w:val="009F1E26"/>
    <w:rsid w:val="009F4521"/>
    <w:rsid w:val="00A2740F"/>
    <w:rsid w:val="00A33436"/>
    <w:rsid w:val="00A44FF5"/>
    <w:rsid w:val="00A53B86"/>
    <w:rsid w:val="00A63BD1"/>
    <w:rsid w:val="00A63EF0"/>
    <w:rsid w:val="00A83962"/>
    <w:rsid w:val="00A87417"/>
    <w:rsid w:val="00A9058B"/>
    <w:rsid w:val="00AB03AE"/>
    <w:rsid w:val="00AB0966"/>
    <w:rsid w:val="00AD7AC8"/>
    <w:rsid w:val="00AF1974"/>
    <w:rsid w:val="00AF4485"/>
    <w:rsid w:val="00AF628D"/>
    <w:rsid w:val="00B023C3"/>
    <w:rsid w:val="00B146F0"/>
    <w:rsid w:val="00B1489B"/>
    <w:rsid w:val="00B34A5D"/>
    <w:rsid w:val="00B36F67"/>
    <w:rsid w:val="00B664F8"/>
    <w:rsid w:val="00B676CD"/>
    <w:rsid w:val="00B91C20"/>
    <w:rsid w:val="00B92443"/>
    <w:rsid w:val="00B959FB"/>
    <w:rsid w:val="00BA1B8E"/>
    <w:rsid w:val="00BB4469"/>
    <w:rsid w:val="00BB4650"/>
    <w:rsid w:val="00BD3901"/>
    <w:rsid w:val="00BE010C"/>
    <w:rsid w:val="00BE1C5A"/>
    <w:rsid w:val="00BE389A"/>
    <w:rsid w:val="00BE732D"/>
    <w:rsid w:val="00C05D12"/>
    <w:rsid w:val="00C219C0"/>
    <w:rsid w:val="00C228E0"/>
    <w:rsid w:val="00C2509C"/>
    <w:rsid w:val="00C31B53"/>
    <w:rsid w:val="00C34342"/>
    <w:rsid w:val="00C41384"/>
    <w:rsid w:val="00C62BEF"/>
    <w:rsid w:val="00C91DFE"/>
    <w:rsid w:val="00CA1535"/>
    <w:rsid w:val="00CC378B"/>
    <w:rsid w:val="00CC7C33"/>
    <w:rsid w:val="00CD123B"/>
    <w:rsid w:val="00CD459E"/>
    <w:rsid w:val="00CF4F35"/>
    <w:rsid w:val="00D039FE"/>
    <w:rsid w:val="00D051DD"/>
    <w:rsid w:val="00D1459F"/>
    <w:rsid w:val="00D1663D"/>
    <w:rsid w:val="00D16C6F"/>
    <w:rsid w:val="00D275AB"/>
    <w:rsid w:val="00D306C3"/>
    <w:rsid w:val="00D3294E"/>
    <w:rsid w:val="00D40E64"/>
    <w:rsid w:val="00D464B8"/>
    <w:rsid w:val="00D51D3F"/>
    <w:rsid w:val="00D522AF"/>
    <w:rsid w:val="00D71543"/>
    <w:rsid w:val="00D81EA8"/>
    <w:rsid w:val="00DA00FD"/>
    <w:rsid w:val="00DC68E7"/>
    <w:rsid w:val="00DD0042"/>
    <w:rsid w:val="00DE102B"/>
    <w:rsid w:val="00DE15BC"/>
    <w:rsid w:val="00DE3ECF"/>
    <w:rsid w:val="00DE3F88"/>
    <w:rsid w:val="00DF0EF9"/>
    <w:rsid w:val="00DF61D5"/>
    <w:rsid w:val="00E06474"/>
    <w:rsid w:val="00E13971"/>
    <w:rsid w:val="00E43A87"/>
    <w:rsid w:val="00E5100D"/>
    <w:rsid w:val="00E6148B"/>
    <w:rsid w:val="00EA00E2"/>
    <w:rsid w:val="00EA68FE"/>
    <w:rsid w:val="00EA756A"/>
    <w:rsid w:val="00EB29B3"/>
    <w:rsid w:val="00EC1FF5"/>
    <w:rsid w:val="00EC2144"/>
    <w:rsid w:val="00ED2106"/>
    <w:rsid w:val="00EE2285"/>
    <w:rsid w:val="00EE5276"/>
    <w:rsid w:val="00F05E89"/>
    <w:rsid w:val="00F12E01"/>
    <w:rsid w:val="00F16BDE"/>
    <w:rsid w:val="00F453E7"/>
    <w:rsid w:val="00FA6704"/>
    <w:rsid w:val="00FA7D62"/>
    <w:rsid w:val="00FB0BC4"/>
    <w:rsid w:val="00FC1D70"/>
    <w:rsid w:val="00FE55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E50BC7"/>
  <w15:docId w15:val="{EDC32DB5-5016-4E16-A938-15DDB7D13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 w:qFormat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A87417"/>
    <w:rPr>
      <w:szCs w:val="22"/>
      <w:lang w:eastAsia="en-US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DE3ECF"/>
    <w:pPr>
      <w:keepNext/>
      <w:keepLines/>
      <w:spacing w:after="300"/>
      <w:outlineLvl w:val="0"/>
    </w:pPr>
    <w:rPr>
      <w:rFonts w:eastAsia="Times New Roman"/>
      <w:bCs/>
      <w:sz w:val="32"/>
      <w:szCs w:val="28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DE3ECF"/>
    <w:pPr>
      <w:keepNext/>
      <w:keepLines/>
      <w:spacing w:before="240" w:after="165"/>
      <w:outlineLvl w:val="1"/>
    </w:pPr>
    <w:rPr>
      <w:rFonts w:eastAsia="Times New Roman"/>
      <w:b/>
      <w:bCs/>
      <w:sz w:val="24"/>
      <w:szCs w:val="26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DE3ECF"/>
    <w:pPr>
      <w:keepNext/>
      <w:keepLines/>
      <w:spacing w:before="240" w:after="100"/>
      <w:outlineLvl w:val="2"/>
    </w:pPr>
    <w:rPr>
      <w:rFonts w:eastAsia="Times New Roman"/>
      <w:b/>
      <w:bCs/>
      <w:sz w:val="22"/>
    </w:rPr>
  </w:style>
  <w:style w:type="paragraph" w:styleId="Heading4">
    <w:name w:val="heading 4"/>
    <w:basedOn w:val="Normal"/>
    <w:next w:val="BodyText"/>
    <w:link w:val="Heading4Char"/>
    <w:uiPriority w:val="9"/>
    <w:qFormat/>
    <w:rsid w:val="00DE3ECF"/>
    <w:pPr>
      <w:keepNext/>
      <w:keepLines/>
      <w:spacing w:before="200"/>
      <w:outlineLvl w:val="3"/>
    </w:pPr>
    <w:rPr>
      <w:rFonts w:eastAsia="Times New Roman"/>
      <w:b/>
      <w:bCs/>
      <w:iCs/>
    </w:rPr>
  </w:style>
  <w:style w:type="paragraph" w:styleId="Heading5">
    <w:name w:val="heading 5"/>
    <w:basedOn w:val="Normal"/>
    <w:next w:val="BodyText"/>
    <w:link w:val="Heading5Char"/>
    <w:uiPriority w:val="9"/>
    <w:qFormat/>
    <w:rsid w:val="00310652"/>
    <w:pPr>
      <w:keepNext/>
      <w:keepLines/>
      <w:spacing w:before="200"/>
      <w:outlineLvl w:val="4"/>
    </w:pPr>
    <w:rPr>
      <w:rFonts w:eastAsia="Times New Roman"/>
      <w:b/>
      <w:i/>
    </w:rPr>
  </w:style>
  <w:style w:type="paragraph" w:styleId="Heading6">
    <w:name w:val="heading 6"/>
    <w:basedOn w:val="Normal"/>
    <w:next w:val="BodyText"/>
    <w:link w:val="Heading6Char"/>
    <w:uiPriority w:val="9"/>
    <w:qFormat/>
    <w:rsid w:val="00310652"/>
    <w:pPr>
      <w:keepNext/>
      <w:keepLines/>
      <w:spacing w:before="200"/>
      <w:outlineLvl w:val="5"/>
    </w:pPr>
    <w:rPr>
      <w:rFonts w:eastAsia="Times New Roman"/>
      <w:i/>
      <w:iCs/>
    </w:rPr>
  </w:style>
  <w:style w:type="paragraph" w:styleId="Heading7">
    <w:name w:val="heading 7"/>
    <w:basedOn w:val="Normal"/>
    <w:next w:val="Normal"/>
    <w:link w:val="Heading7Char"/>
    <w:uiPriority w:val="9"/>
    <w:qFormat/>
    <w:rsid w:val="0088042D"/>
    <w:pPr>
      <w:keepNext/>
      <w:keepLines/>
      <w:spacing w:before="200"/>
      <w:outlineLvl w:val="6"/>
    </w:pPr>
    <w:rPr>
      <w:rFonts w:eastAsia="Times New Roman"/>
      <w:i/>
      <w:iCs/>
      <w:color w:val="73818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B36F67"/>
    <w:pPr>
      <w:spacing w:after="165" w:line="260" w:lineRule="atLeast"/>
    </w:pPr>
  </w:style>
  <w:style w:type="character" w:customStyle="1" w:styleId="BodyTextChar">
    <w:name w:val="Body Text Char"/>
    <w:basedOn w:val="DefaultParagraphFont"/>
    <w:link w:val="BodyText"/>
    <w:rsid w:val="0088042D"/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uiPriority w:val="9"/>
    <w:rsid w:val="00DE3ECF"/>
    <w:rPr>
      <w:rFonts w:ascii="Arial" w:hAnsi="Arial"/>
      <w:bCs/>
      <w:sz w:val="32"/>
      <w:szCs w:val="28"/>
      <w:lang w:val="en-GB" w:eastAsia="en-US"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DE3ECF"/>
    <w:rPr>
      <w:rFonts w:ascii="Arial" w:hAnsi="Arial"/>
      <w:b/>
      <w:bCs/>
      <w:sz w:val="24"/>
      <w:szCs w:val="26"/>
      <w:lang w:val="en-GB" w:eastAsia="en-US"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DE3ECF"/>
    <w:rPr>
      <w:rFonts w:ascii="Arial" w:hAnsi="Arial"/>
      <w:b/>
      <w:bCs/>
      <w:sz w:val="22"/>
      <w:szCs w:val="22"/>
      <w:lang w:val="en-GB" w:eastAsia="en-US" w:bidi="ar-SA"/>
    </w:rPr>
  </w:style>
  <w:style w:type="character" w:customStyle="1" w:styleId="Heading4Char">
    <w:name w:val="Heading 4 Char"/>
    <w:basedOn w:val="DefaultParagraphFont"/>
    <w:link w:val="Heading4"/>
    <w:uiPriority w:val="9"/>
    <w:rsid w:val="00DE3ECF"/>
    <w:rPr>
      <w:rFonts w:ascii="Arial" w:hAnsi="Arial"/>
      <w:b/>
      <w:bCs/>
      <w:iCs/>
      <w:szCs w:val="22"/>
      <w:lang w:val="en-GB" w:eastAsia="en-US" w:bidi="ar-SA"/>
    </w:rPr>
  </w:style>
  <w:style w:type="character" w:customStyle="1" w:styleId="Heading5Char">
    <w:name w:val="Heading 5 Char"/>
    <w:basedOn w:val="DefaultParagraphFont"/>
    <w:link w:val="Heading5"/>
    <w:uiPriority w:val="9"/>
    <w:rsid w:val="00310652"/>
    <w:rPr>
      <w:rFonts w:ascii="Arial" w:eastAsia="Times New Roman" w:hAnsi="Arial" w:cs="Times New Roman"/>
      <w:b/>
      <w:i/>
    </w:rPr>
  </w:style>
  <w:style w:type="character" w:customStyle="1" w:styleId="Heading6Char">
    <w:name w:val="Heading 6 Char"/>
    <w:basedOn w:val="DefaultParagraphFont"/>
    <w:link w:val="Heading6"/>
    <w:uiPriority w:val="9"/>
    <w:rsid w:val="00310652"/>
    <w:rPr>
      <w:rFonts w:ascii="Arial" w:eastAsia="Times New Roman" w:hAnsi="Arial" w:cs="Times New Roman"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042D"/>
    <w:rPr>
      <w:rFonts w:eastAsia="Times New Roman" w:cs="Times New Roman"/>
      <w:i/>
      <w:iCs/>
      <w:color w:val="738185"/>
    </w:rPr>
  </w:style>
  <w:style w:type="paragraph" w:styleId="ListNumber">
    <w:name w:val="List Number"/>
    <w:basedOn w:val="Normal"/>
    <w:uiPriority w:val="99"/>
    <w:unhideWhenUsed/>
    <w:qFormat/>
    <w:rsid w:val="00D522AF"/>
    <w:pPr>
      <w:numPr>
        <w:numId w:val="11"/>
      </w:numPr>
      <w:spacing w:after="165" w:line="260" w:lineRule="atLeast"/>
    </w:pPr>
  </w:style>
  <w:style w:type="paragraph" w:styleId="ListNumber2">
    <w:name w:val="List Number 2"/>
    <w:basedOn w:val="Normal"/>
    <w:uiPriority w:val="99"/>
    <w:unhideWhenUsed/>
    <w:qFormat/>
    <w:rsid w:val="00D522AF"/>
    <w:pPr>
      <w:numPr>
        <w:ilvl w:val="1"/>
        <w:numId w:val="11"/>
      </w:numPr>
      <w:spacing w:after="165" w:line="260" w:lineRule="atLeast"/>
    </w:pPr>
  </w:style>
  <w:style w:type="paragraph" w:styleId="ListNumber3">
    <w:name w:val="List Number 3"/>
    <w:basedOn w:val="Normal"/>
    <w:uiPriority w:val="99"/>
    <w:unhideWhenUsed/>
    <w:qFormat/>
    <w:rsid w:val="00D522AF"/>
    <w:pPr>
      <w:numPr>
        <w:ilvl w:val="2"/>
        <w:numId w:val="11"/>
      </w:numPr>
      <w:spacing w:after="165" w:line="260" w:lineRule="atLeast"/>
      <w:ind w:left="1984" w:hanging="737"/>
    </w:pPr>
  </w:style>
  <w:style w:type="paragraph" w:styleId="ListContinue">
    <w:name w:val="List Continue"/>
    <w:basedOn w:val="Normal"/>
    <w:uiPriority w:val="99"/>
    <w:unhideWhenUsed/>
    <w:qFormat/>
    <w:rsid w:val="00D522AF"/>
    <w:pPr>
      <w:spacing w:after="165" w:line="260" w:lineRule="atLeast"/>
      <w:ind w:left="567"/>
    </w:pPr>
  </w:style>
  <w:style w:type="paragraph" w:styleId="ListContinue2">
    <w:name w:val="List Continue 2"/>
    <w:basedOn w:val="Normal"/>
    <w:uiPriority w:val="99"/>
    <w:unhideWhenUsed/>
    <w:qFormat/>
    <w:rsid w:val="00D522AF"/>
    <w:pPr>
      <w:spacing w:after="165" w:line="260" w:lineRule="atLeast"/>
      <w:ind w:left="1247"/>
    </w:pPr>
  </w:style>
  <w:style w:type="paragraph" w:styleId="ListContinue3">
    <w:name w:val="List Continue 3"/>
    <w:basedOn w:val="Normal"/>
    <w:uiPriority w:val="99"/>
    <w:unhideWhenUsed/>
    <w:qFormat/>
    <w:rsid w:val="00D522AF"/>
    <w:pPr>
      <w:spacing w:after="165" w:line="260" w:lineRule="atLeast"/>
      <w:ind w:left="1985"/>
    </w:pPr>
  </w:style>
  <w:style w:type="paragraph" w:styleId="ListBullet">
    <w:name w:val="List Bullet"/>
    <w:basedOn w:val="Normal"/>
    <w:uiPriority w:val="99"/>
    <w:unhideWhenUsed/>
    <w:qFormat/>
    <w:rsid w:val="00EA756A"/>
    <w:pPr>
      <w:numPr>
        <w:numId w:val="13"/>
      </w:numPr>
      <w:spacing w:after="165" w:line="260" w:lineRule="atLeast"/>
    </w:pPr>
  </w:style>
  <w:style w:type="paragraph" w:styleId="ListBullet2">
    <w:name w:val="List Bullet 2"/>
    <w:basedOn w:val="Normal"/>
    <w:uiPriority w:val="99"/>
    <w:unhideWhenUsed/>
    <w:qFormat/>
    <w:rsid w:val="00EA756A"/>
    <w:pPr>
      <w:numPr>
        <w:ilvl w:val="1"/>
        <w:numId w:val="13"/>
      </w:numPr>
      <w:spacing w:after="165" w:line="260" w:lineRule="atLeast"/>
    </w:pPr>
  </w:style>
  <w:style w:type="paragraph" w:styleId="ListBullet3">
    <w:name w:val="List Bullet 3"/>
    <w:basedOn w:val="Normal"/>
    <w:uiPriority w:val="99"/>
    <w:unhideWhenUsed/>
    <w:qFormat/>
    <w:rsid w:val="00EA756A"/>
    <w:pPr>
      <w:numPr>
        <w:ilvl w:val="2"/>
        <w:numId w:val="13"/>
      </w:numPr>
      <w:spacing w:after="165" w:line="260" w:lineRule="atLeast"/>
    </w:pPr>
  </w:style>
  <w:style w:type="paragraph" w:styleId="List">
    <w:name w:val="List"/>
    <w:basedOn w:val="Normal"/>
    <w:uiPriority w:val="99"/>
    <w:unhideWhenUsed/>
    <w:qFormat/>
    <w:rsid w:val="00E13971"/>
    <w:pPr>
      <w:spacing w:after="165" w:line="260" w:lineRule="atLeast"/>
      <w:ind w:left="284"/>
    </w:pPr>
  </w:style>
  <w:style w:type="paragraph" w:styleId="List2">
    <w:name w:val="List 2"/>
    <w:basedOn w:val="Normal"/>
    <w:uiPriority w:val="99"/>
    <w:unhideWhenUsed/>
    <w:qFormat/>
    <w:rsid w:val="00E13971"/>
    <w:pPr>
      <w:spacing w:after="165" w:line="260" w:lineRule="atLeast"/>
      <w:ind w:left="567"/>
    </w:pPr>
  </w:style>
  <w:style w:type="paragraph" w:styleId="List3">
    <w:name w:val="List 3"/>
    <w:basedOn w:val="Normal"/>
    <w:uiPriority w:val="99"/>
    <w:unhideWhenUsed/>
    <w:qFormat/>
    <w:rsid w:val="00E13971"/>
    <w:pPr>
      <w:spacing w:after="165" w:line="260" w:lineRule="atLeast"/>
      <w:ind w:left="851"/>
    </w:pPr>
  </w:style>
  <w:style w:type="paragraph" w:styleId="Footer">
    <w:name w:val="footer"/>
    <w:basedOn w:val="Normal"/>
    <w:link w:val="FooterChar"/>
    <w:uiPriority w:val="99"/>
    <w:unhideWhenUsed/>
    <w:rsid w:val="00670DCC"/>
    <w:pPr>
      <w:tabs>
        <w:tab w:val="center" w:pos="4680"/>
        <w:tab w:val="right" w:pos="9360"/>
      </w:tabs>
      <w:spacing w:line="200" w:lineRule="atLeast"/>
    </w:pPr>
  </w:style>
  <w:style w:type="character" w:customStyle="1" w:styleId="FooterChar">
    <w:name w:val="Footer Char"/>
    <w:basedOn w:val="DefaultParagraphFont"/>
    <w:link w:val="Footer"/>
    <w:uiPriority w:val="99"/>
    <w:rsid w:val="00670DCC"/>
    <w:rPr>
      <w:rFonts w:ascii="Arial" w:eastAsia="Arial" w:hAnsi="Arial"/>
      <w:szCs w:val="22"/>
      <w:lang w:val="en-GB" w:eastAsia="en-US" w:bidi="ar-SA"/>
    </w:rPr>
  </w:style>
  <w:style w:type="paragraph" w:styleId="Header">
    <w:name w:val="header"/>
    <w:basedOn w:val="Normal"/>
    <w:link w:val="HeaderChar"/>
    <w:uiPriority w:val="99"/>
    <w:unhideWhenUsed/>
    <w:rsid w:val="00F16B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6BDE"/>
    <w:rPr>
      <w:rFonts w:ascii="Arial" w:hAnsi="Arial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F16BDE"/>
    <w:rPr>
      <w:rFonts w:ascii="Arial" w:hAnsi="Arial"/>
      <w:sz w:val="20"/>
    </w:rPr>
  </w:style>
  <w:style w:type="paragraph" w:styleId="TOC3">
    <w:name w:val="toc 3"/>
    <w:basedOn w:val="Normal"/>
    <w:next w:val="Normal"/>
    <w:autoRedefine/>
    <w:uiPriority w:val="39"/>
    <w:semiHidden/>
    <w:rsid w:val="00FB0BC4"/>
    <w:pPr>
      <w:spacing w:after="100"/>
      <w:ind w:left="4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62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29E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31629E"/>
    <w:tblPr>
      <w:tblBorders>
        <w:top w:val="single" w:sz="4" w:space="0" w:color="4B5457"/>
        <w:left w:val="single" w:sz="4" w:space="0" w:color="4B5457"/>
        <w:bottom w:val="single" w:sz="4" w:space="0" w:color="4B5457"/>
        <w:right w:val="single" w:sz="4" w:space="0" w:color="4B5457"/>
        <w:insideH w:val="single" w:sz="4" w:space="0" w:color="4B5457"/>
        <w:insideV w:val="single" w:sz="4" w:space="0" w:color="4B5457"/>
      </w:tblBorders>
    </w:tblPr>
  </w:style>
  <w:style w:type="paragraph" w:customStyle="1" w:styleId="FooterHeading">
    <w:name w:val="Footer Heading"/>
    <w:basedOn w:val="Footer"/>
    <w:link w:val="FooterHeadingChar"/>
    <w:semiHidden/>
    <w:unhideWhenUsed/>
    <w:rsid w:val="00237F4C"/>
    <w:rPr>
      <w:b/>
      <w:sz w:val="17"/>
    </w:rPr>
  </w:style>
  <w:style w:type="character" w:customStyle="1" w:styleId="FooterHeadingChar">
    <w:name w:val="Footer Heading Char"/>
    <w:basedOn w:val="FooterChar"/>
    <w:link w:val="FooterHeading"/>
    <w:semiHidden/>
    <w:rsid w:val="00237F4C"/>
    <w:rPr>
      <w:rFonts w:ascii="Arial" w:eastAsia="Arial" w:hAnsi="Arial"/>
      <w:b/>
      <w:sz w:val="17"/>
      <w:szCs w:val="22"/>
      <w:lang w:val="en-GB" w:eastAsia="en-US" w:bidi="ar-SA"/>
    </w:rPr>
  </w:style>
  <w:style w:type="paragraph" w:customStyle="1" w:styleId="FooterSmall">
    <w:name w:val="Footer Small"/>
    <w:basedOn w:val="Footer"/>
    <w:link w:val="FooterSmallChar"/>
    <w:semiHidden/>
    <w:qFormat/>
    <w:rsid w:val="00237F4C"/>
    <w:rPr>
      <w:sz w:val="13"/>
    </w:rPr>
  </w:style>
  <w:style w:type="character" w:customStyle="1" w:styleId="FooterSmallChar">
    <w:name w:val="Footer Small Char"/>
    <w:basedOn w:val="FooterChar"/>
    <w:link w:val="FooterSmall"/>
    <w:semiHidden/>
    <w:rsid w:val="00237F4C"/>
    <w:rPr>
      <w:rFonts w:ascii="Arial" w:eastAsia="Arial" w:hAnsi="Arial"/>
      <w:sz w:val="13"/>
      <w:szCs w:val="22"/>
      <w:lang w:val="en-GB" w:eastAsia="en-US" w:bidi="ar-SA"/>
    </w:rPr>
  </w:style>
  <w:style w:type="character" w:styleId="Strong">
    <w:name w:val="Strong"/>
    <w:basedOn w:val="DefaultParagraphFont"/>
    <w:uiPriority w:val="22"/>
    <w:qFormat/>
    <w:rsid w:val="00EC2144"/>
    <w:rPr>
      <w:b/>
      <w:bCs/>
    </w:rPr>
  </w:style>
  <w:style w:type="paragraph" w:styleId="NormalWeb">
    <w:name w:val="Normal (Web)"/>
    <w:basedOn w:val="Normal"/>
    <w:uiPriority w:val="99"/>
    <w:unhideWhenUsed/>
    <w:rsid w:val="00E43A8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E6148B"/>
    <w:rPr>
      <w:color w:val="0000FF"/>
      <w:u w:val="single"/>
    </w:rPr>
  </w:style>
  <w:style w:type="character" w:customStyle="1" w:styleId="visuallyhidden">
    <w:name w:val="visually_hidden"/>
    <w:basedOn w:val="DefaultParagraphFont"/>
    <w:rsid w:val="00E6148B"/>
  </w:style>
  <w:style w:type="paragraph" w:styleId="NoSpacing">
    <w:name w:val="No Spacing"/>
    <w:uiPriority w:val="1"/>
    <w:qFormat/>
    <w:rsid w:val="002C7430"/>
    <w:rPr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23174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08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42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7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4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4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04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020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~1.TAY\APPDATA\LOCAL\TEMP\wz7a10\TSA%20Fund%20App%20Words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8E1486-D2FB-4C26-A362-06DC170411D9}"/>
      </w:docPartPr>
      <w:docPartBody>
        <w:p w:rsidR="00000000" w:rsidRDefault="007124F2"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6C454238B141A98BFBD2C1B138B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628E52-D2E7-47DE-BD89-AEA372725407}"/>
      </w:docPartPr>
      <w:docPartBody>
        <w:p w:rsidR="00000000" w:rsidRDefault="007124F2" w:rsidP="007124F2">
          <w:pPr>
            <w:pStyle w:val="646C454238B141A98BFBD2C1B138B3371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F35F4761394A67BAD2D48AB2C4F0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046F7-BBC8-4AC9-B16A-1255564C11C0}"/>
      </w:docPartPr>
      <w:docPartBody>
        <w:p w:rsidR="00000000" w:rsidRDefault="007124F2" w:rsidP="007124F2">
          <w:pPr>
            <w:pStyle w:val="8DF35F4761394A67BAD2D48AB2C4F0991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F439D64CE049E2A1447BF4D7F243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B07A52-5036-40B9-8EC2-E020E9CDF376}"/>
      </w:docPartPr>
      <w:docPartBody>
        <w:p w:rsidR="00000000" w:rsidRDefault="007124F2" w:rsidP="007124F2">
          <w:pPr>
            <w:pStyle w:val="5CF439D64CE049E2A1447BF4D7F243621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92B88A586944FC950ED6406ED49D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2C123E-BF14-4B59-AFC8-F60E152364B0}"/>
      </w:docPartPr>
      <w:docPartBody>
        <w:p w:rsidR="00000000" w:rsidRDefault="007124F2" w:rsidP="007124F2">
          <w:pPr>
            <w:pStyle w:val="9292B88A586944FC950ED6406ED49DC8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9D91CE302C4A9D8D734768528F40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9AE306-28D6-468E-9EBD-279E0D37EBB7}"/>
      </w:docPartPr>
      <w:docPartBody>
        <w:p w:rsidR="00000000" w:rsidRDefault="007124F2" w:rsidP="007124F2">
          <w:pPr>
            <w:pStyle w:val="349D91CE302C4A9D8D734768528F40BB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AFD3F132A84E8E984DEE7A89F136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E77F9-ADE2-4130-B6FB-F6D13DCA3B82}"/>
      </w:docPartPr>
      <w:docPartBody>
        <w:p w:rsidR="00000000" w:rsidRDefault="007124F2" w:rsidP="007124F2">
          <w:pPr>
            <w:pStyle w:val="45AFD3F132A84E8E984DEE7A89F1363C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FD729CFAA041A1B242F67747179F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610F89-6A84-4853-9408-0B2194ABC749}"/>
      </w:docPartPr>
      <w:docPartBody>
        <w:p w:rsidR="00000000" w:rsidRDefault="007124F2" w:rsidP="007124F2">
          <w:pPr>
            <w:pStyle w:val="66FD729CFAA041A1B242F67747179F9A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75170DF02B402BAB3F99DCDC15B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20907D-AE47-4A63-900A-CCFCB60D0E6A}"/>
      </w:docPartPr>
      <w:docPartBody>
        <w:p w:rsidR="00000000" w:rsidRDefault="007124F2" w:rsidP="007124F2">
          <w:pPr>
            <w:pStyle w:val="4275170DF02B402BAB3F99DCDC15B333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33A5C19ED146CFAA40876D312127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08BDE-0563-460F-9210-3CEE621BADF1}"/>
      </w:docPartPr>
      <w:docPartBody>
        <w:p w:rsidR="00000000" w:rsidRDefault="007124F2" w:rsidP="007124F2">
          <w:pPr>
            <w:pStyle w:val="AF33A5C19ED146CFAA40876D31212725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6EB78F488345DC97C59ADCA2064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0AC3D9-D269-4606-B992-5AFC975F8192}"/>
      </w:docPartPr>
      <w:docPartBody>
        <w:p w:rsidR="00000000" w:rsidRDefault="007124F2" w:rsidP="007124F2">
          <w:pPr>
            <w:pStyle w:val="E46EB78F488345DC97C59ADCA206491E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B14901EEF14427B9E3F92A7E72DB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F44789-626F-4825-90B2-5A2349B862DC}"/>
      </w:docPartPr>
      <w:docPartBody>
        <w:p w:rsidR="00000000" w:rsidRDefault="007124F2" w:rsidP="007124F2">
          <w:pPr>
            <w:pStyle w:val="76B14901EEF14427B9E3F92A7E72DB25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9AA431557E41E0BB9AA0E6542CA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188B8E-3C5A-4527-BF07-69190C725AC6}"/>
      </w:docPartPr>
      <w:docPartBody>
        <w:p w:rsidR="00000000" w:rsidRDefault="007124F2" w:rsidP="007124F2">
          <w:pPr>
            <w:pStyle w:val="879AA431557E41E0BB9AA0E6542CA2F6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8C578CCF204B8AA38358DCB6AD6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BAD55-83D5-469A-9754-3BDF808A2AC4}"/>
      </w:docPartPr>
      <w:docPartBody>
        <w:p w:rsidR="00000000" w:rsidRDefault="007124F2" w:rsidP="007124F2">
          <w:pPr>
            <w:pStyle w:val="9F8C578CCF204B8AA38358DCB6AD6D97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BD2FE-A04C-4B99-A7D2-4F289C5EDBB3}"/>
      </w:docPartPr>
      <w:docPartBody>
        <w:p w:rsidR="00000000" w:rsidRDefault="007124F2">
          <w:r w:rsidRPr="00207A74">
            <w:rPr>
              <w:rStyle w:val="PlaceholderText"/>
            </w:rPr>
            <w:t>Choose an item.</w:t>
          </w:r>
        </w:p>
      </w:docPartBody>
    </w:docPart>
    <w:docPart>
      <w:docPartPr>
        <w:name w:val="97661A6F37C9458E802F7F14702A0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45BC35-D385-4D2E-B3C0-66A9CA0927A8}"/>
      </w:docPartPr>
      <w:docPartBody>
        <w:p w:rsidR="00000000" w:rsidRDefault="007124F2" w:rsidP="007124F2">
          <w:pPr>
            <w:pStyle w:val="97661A6F37C9458E802F7F14702A07E9"/>
          </w:pPr>
          <w:r w:rsidRPr="00207A74">
            <w:rPr>
              <w:rStyle w:val="PlaceholderText"/>
            </w:rPr>
            <w:t>Choose an item.</w:t>
          </w:r>
        </w:p>
      </w:docPartBody>
    </w:docPart>
    <w:docPart>
      <w:docPartPr>
        <w:name w:val="8F515F88BAC9419CB5EF7CB3ACDEE3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B60F94-B723-48B9-B590-F4C0544D10B5}"/>
      </w:docPartPr>
      <w:docPartBody>
        <w:p w:rsidR="00000000" w:rsidRDefault="007124F2" w:rsidP="007124F2">
          <w:pPr>
            <w:pStyle w:val="8F515F88BAC9419CB5EF7CB3ACDEE3E0"/>
          </w:pPr>
          <w:r w:rsidRPr="00207A74">
            <w:rPr>
              <w:rStyle w:val="PlaceholderText"/>
            </w:rPr>
            <w:t>Choose an item.</w:t>
          </w:r>
        </w:p>
      </w:docPartBody>
    </w:docPart>
    <w:docPart>
      <w:docPartPr>
        <w:name w:val="0348A7D4622B41998BF0244866B036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EE1AAE-AB62-4B58-9810-E6A4E70BF5B2}"/>
      </w:docPartPr>
      <w:docPartBody>
        <w:p w:rsidR="00000000" w:rsidRDefault="007124F2" w:rsidP="007124F2">
          <w:pPr>
            <w:pStyle w:val="0348A7D4622B41998BF0244866B0368E"/>
          </w:pPr>
          <w:r w:rsidRPr="00207A74">
            <w:rPr>
              <w:rStyle w:val="PlaceholderText"/>
            </w:rPr>
            <w:t>Choose an item.</w:t>
          </w:r>
        </w:p>
      </w:docPartBody>
    </w:docPart>
    <w:docPart>
      <w:docPartPr>
        <w:name w:val="981845AF9DC44A6E9EDE879792BF48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038FAF-511B-4848-BE1A-CA62A2FC30C3}"/>
      </w:docPartPr>
      <w:docPartBody>
        <w:p w:rsidR="00000000" w:rsidRDefault="007124F2" w:rsidP="007124F2">
          <w:pPr>
            <w:pStyle w:val="981845AF9DC44A6E9EDE879792BF48BB"/>
          </w:pPr>
          <w:r w:rsidRPr="00207A74">
            <w:rPr>
              <w:rStyle w:val="PlaceholderText"/>
            </w:rPr>
            <w:t>Choose an item.</w:t>
          </w:r>
        </w:p>
      </w:docPartBody>
    </w:docPart>
    <w:docPart>
      <w:docPartPr>
        <w:name w:val="63EBEFB4F4D94FDA9EFBF6AE392D6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3D3C1B-A5B9-4EF2-BDD9-E611EFC7019F}"/>
      </w:docPartPr>
      <w:docPartBody>
        <w:p w:rsidR="00000000" w:rsidRDefault="007124F2" w:rsidP="007124F2">
          <w:pPr>
            <w:pStyle w:val="63EBEFB4F4D94FDA9EFBF6AE392D6F90"/>
          </w:pPr>
          <w:r w:rsidRPr="00207A74">
            <w:rPr>
              <w:rStyle w:val="PlaceholderText"/>
            </w:rPr>
            <w:t>Choose an item.</w:t>
          </w:r>
        </w:p>
      </w:docPartBody>
    </w:docPart>
    <w:docPart>
      <w:docPartPr>
        <w:name w:val="D2F14A36C68143E584D11BF65B6128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53DBB-4E87-4A73-A6D0-23CB951B9D74}"/>
      </w:docPartPr>
      <w:docPartBody>
        <w:p w:rsidR="00000000" w:rsidRDefault="007124F2" w:rsidP="007124F2">
          <w:pPr>
            <w:pStyle w:val="D2F14A36C68143E584D11BF65B612899"/>
          </w:pPr>
          <w:r w:rsidRPr="00207A74">
            <w:rPr>
              <w:rStyle w:val="PlaceholderText"/>
            </w:rPr>
            <w:t>Choose an item.</w:t>
          </w:r>
        </w:p>
      </w:docPartBody>
    </w:docPart>
    <w:docPart>
      <w:docPartPr>
        <w:name w:val="C54E6EF65E5B4AA3A70076A9D76639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6DA651-5896-4D6A-A8C2-DEDFDE8B2419}"/>
      </w:docPartPr>
      <w:docPartBody>
        <w:p w:rsidR="00000000" w:rsidRDefault="007124F2" w:rsidP="007124F2">
          <w:pPr>
            <w:pStyle w:val="C54E6EF65E5B4AA3A70076A9D7663927"/>
          </w:pPr>
          <w:r w:rsidRPr="00207A74">
            <w:rPr>
              <w:rStyle w:val="PlaceholderText"/>
            </w:rPr>
            <w:t>Choose an item.</w:t>
          </w:r>
        </w:p>
      </w:docPartBody>
    </w:docPart>
    <w:docPart>
      <w:docPartPr>
        <w:name w:val="7A199AFF752441859B660CB0197E8D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D9F06E-FF68-4D50-9C1A-318F4D491731}"/>
      </w:docPartPr>
      <w:docPartBody>
        <w:p w:rsidR="00000000" w:rsidRDefault="007124F2" w:rsidP="007124F2">
          <w:pPr>
            <w:pStyle w:val="7A199AFF752441859B660CB0197E8D12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4F2"/>
    <w:rsid w:val="005E33FF"/>
    <w:rsid w:val="00712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124F2"/>
    <w:rPr>
      <w:color w:val="808080"/>
    </w:rPr>
  </w:style>
  <w:style w:type="paragraph" w:customStyle="1" w:styleId="646C454238B141A98BFBD2C1B138B337">
    <w:name w:val="646C454238B141A98BFBD2C1B138B337"/>
    <w:rsid w:val="007124F2"/>
  </w:style>
  <w:style w:type="paragraph" w:customStyle="1" w:styleId="8DF35F4761394A67BAD2D48AB2C4F099">
    <w:name w:val="8DF35F4761394A67BAD2D48AB2C4F099"/>
    <w:rsid w:val="007124F2"/>
  </w:style>
  <w:style w:type="paragraph" w:customStyle="1" w:styleId="5CF439D64CE049E2A1447BF4D7F24362">
    <w:name w:val="5CF439D64CE049E2A1447BF4D7F24362"/>
    <w:rsid w:val="007124F2"/>
  </w:style>
  <w:style w:type="paragraph" w:customStyle="1" w:styleId="9292B88A586944FC950ED6406ED49DC8">
    <w:name w:val="9292B88A586944FC950ED6406ED49DC8"/>
    <w:rsid w:val="007124F2"/>
    <w:pPr>
      <w:keepNext/>
      <w:keepLines/>
      <w:spacing w:after="300" w:line="240" w:lineRule="auto"/>
      <w:outlineLvl w:val="0"/>
    </w:pPr>
    <w:rPr>
      <w:rFonts w:ascii="Arial" w:eastAsia="Times New Roman" w:hAnsi="Arial" w:cs="Times New Roman"/>
      <w:bCs/>
      <w:sz w:val="32"/>
      <w:szCs w:val="28"/>
      <w:lang w:eastAsia="en-US"/>
    </w:rPr>
  </w:style>
  <w:style w:type="paragraph" w:customStyle="1" w:styleId="349D91CE302C4A9D8D734768528F40BB">
    <w:name w:val="349D91CE302C4A9D8D734768528F40BB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45AFD3F132A84E8E984DEE7A89F1363C">
    <w:name w:val="45AFD3F132A84E8E984DEE7A89F1363C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66FD729CFAA041A1B242F67747179F9A">
    <w:name w:val="66FD729CFAA041A1B242F67747179F9A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4275170DF02B402BAB3F99DCDC15B333">
    <w:name w:val="4275170DF02B402BAB3F99DCDC15B333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AF33A5C19ED146CFAA40876D31212725">
    <w:name w:val="AF33A5C19ED146CFAA40876D31212725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E46EB78F488345DC97C59ADCA206491E">
    <w:name w:val="E46EB78F488345DC97C59ADCA206491E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76B14901EEF14427B9E3F92A7E72DB25">
    <w:name w:val="76B14901EEF14427B9E3F92A7E72DB25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879AA431557E41E0BB9AA0E6542CA2F6">
    <w:name w:val="879AA431557E41E0BB9AA0E6542CA2F6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9F8C578CCF204B8AA38358DCB6AD6D97">
    <w:name w:val="9F8C578CCF204B8AA38358DCB6AD6D97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646C454238B141A98BFBD2C1B138B3371">
    <w:name w:val="646C454238B141A98BFBD2C1B138B3371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8DF35F4761394A67BAD2D48AB2C4F0991">
    <w:name w:val="8DF35F4761394A67BAD2D48AB2C4F0991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5CF439D64CE049E2A1447BF4D7F243621">
    <w:name w:val="5CF439D64CE049E2A1447BF4D7F243621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9F10FE4F711C4988832CD9A4E5215898">
    <w:name w:val="9F10FE4F711C4988832CD9A4E5215898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97661A6F37C9458E802F7F14702A07E9">
    <w:name w:val="97661A6F37C9458E802F7F14702A07E9"/>
    <w:rsid w:val="007124F2"/>
  </w:style>
  <w:style w:type="paragraph" w:customStyle="1" w:styleId="8F515F88BAC9419CB5EF7CB3ACDEE3E0">
    <w:name w:val="8F515F88BAC9419CB5EF7CB3ACDEE3E0"/>
    <w:rsid w:val="007124F2"/>
  </w:style>
  <w:style w:type="paragraph" w:customStyle="1" w:styleId="0348A7D4622B41998BF0244866B0368E">
    <w:name w:val="0348A7D4622B41998BF0244866B0368E"/>
    <w:rsid w:val="007124F2"/>
  </w:style>
  <w:style w:type="paragraph" w:customStyle="1" w:styleId="981845AF9DC44A6E9EDE879792BF48BB">
    <w:name w:val="981845AF9DC44A6E9EDE879792BF48BB"/>
    <w:rsid w:val="007124F2"/>
  </w:style>
  <w:style w:type="paragraph" w:customStyle="1" w:styleId="63EBEFB4F4D94FDA9EFBF6AE392D6F90">
    <w:name w:val="63EBEFB4F4D94FDA9EFBF6AE392D6F90"/>
    <w:rsid w:val="007124F2"/>
  </w:style>
  <w:style w:type="paragraph" w:customStyle="1" w:styleId="D2F14A36C68143E584D11BF65B612899">
    <w:name w:val="D2F14A36C68143E584D11BF65B612899"/>
    <w:rsid w:val="007124F2"/>
  </w:style>
  <w:style w:type="paragraph" w:customStyle="1" w:styleId="C54E6EF65E5B4AA3A70076A9D7663927">
    <w:name w:val="C54E6EF65E5B4AA3A70076A9D7663927"/>
    <w:rsid w:val="007124F2"/>
  </w:style>
  <w:style w:type="paragraph" w:customStyle="1" w:styleId="7A199AFF752441859B660CB0197E8D12">
    <w:name w:val="7A199AFF752441859B660CB0197E8D12"/>
    <w:rsid w:val="007124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TSA Fund App Words.dot</Template>
  <TotalTime>0</TotalTime>
  <Pages>2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Scout Association</Company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chris.taylor</dc:creator>
  <cp:lastModifiedBy>Matthew Burrell</cp:lastModifiedBy>
  <cp:revision>2</cp:revision>
  <cp:lastPrinted>2008-12-10T15:37:00Z</cp:lastPrinted>
  <dcterms:created xsi:type="dcterms:W3CDTF">2017-04-17T17:48:00Z</dcterms:created>
  <dcterms:modified xsi:type="dcterms:W3CDTF">2017-04-17T17:48:00Z</dcterms:modified>
</cp:coreProperties>
</file>