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6F546" w14:textId="1C51B2A3" w:rsidR="008A0626" w:rsidRPr="00231749" w:rsidRDefault="00C219C0" w:rsidP="0060161F">
      <w:pPr>
        <w:pStyle w:val="Heading1"/>
        <w:rPr>
          <w:rFonts w:cs="Arial"/>
        </w:rPr>
      </w:pPr>
      <w:bookmarkStart w:id="0" w:name="_GoBack"/>
      <w:bookmarkEnd w:id="0"/>
      <w:r w:rsidRPr="00231749">
        <w:rPr>
          <w:rFonts w:cs="Arial"/>
        </w:rPr>
        <w:t>Nomination for role of</w:t>
      </w:r>
      <w:r w:rsidR="00231749">
        <w:rPr>
          <w:rFonts w:cs="Arial"/>
        </w:rPr>
        <w:t xml:space="preserve"> </w:t>
      </w:r>
      <w:sdt>
        <w:sdtPr>
          <w:rPr>
            <w:rFonts w:cs="Arial"/>
          </w:rPr>
          <w:id w:val="-783264792"/>
          <w:placeholder>
            <w:docPart w:val="9292B88A586944FC950ED6406ED49DC8"/>
          </w:placeholder>
          <w:showingPlcHdr/>
        </w:sdtPr>
        <w:sdtEndPr/>
        <w:sdtContent>
          <w:r w:rsidR="00231749" w:rsidRPr="00207A74">
            <w:rPr>
              <w:rStyle w:val="PlaceholderText"/>
            </w:rPr>
            <w:t>Click or tap here to enter text.</w:t>
          </w:r>
        </w:sdtContent>
      </w:sdt>
      <w:r w:rsidR="00910390" w:rsidRPr="00231749">
        <w:rPr>
          <w:rFonts w:cs="Arial"/>
          <w:u w:val="thick"/>
        </w:rPr>
        <w:t xml:space="preserve">                                                                          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2083"/>
        <w:gridCol w:w="3763"/>
        <w:gridCol w:w="4180"/>
      </w:tblGrid>
      <w:tr w:rsidR="00EE5276" w:rsidRPr="00231749" w14:paraId="36F5EF11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79C380E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Name of nominee</w:t>
            </w:r>
          </w:p>
        </w:tc>
        <w:sdt>
          <w:sdtPr>
            <w:rPr>
              <w:rFonts w:cs="Arial"/>
              <w:sz w:val="28"/>
              <w:szCs w:val="28"/>
            </w:rPr>
            <w:id w:val="-1339696306"/>
            <w:placeholder>
              <w:docPart w:val="349D91CE302C4A9D8D734768528F40BB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0F1F185A" w14:textId="1D31D89E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220DF71E" w14:textId="77777777" w:rsidTr="00231749">
        <w:trPr>
          <w:trHeight w:val="1442"/>
        </w:trPr>
        <w:tc>
          <w:tcPr>
            <w:tcW w:w="2093" w:type="dxa"/>
            <w:shd w:val="clear" w:color="auto" w:fill="BFBFBF" w:themeFill="background1" w:themeFillShade="BF"/>
          </w:tcPr>
          <w:p w14:paraId="13E125C3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Address</w:t>
            </w:r>
          </w:p>
        </w:tc>
        <w:sdt>
          <w:sdtPr>
            <w:rPr>
              <w:rFonts w:cs="Arial"/>
              <w:sz w:val="28"/>
              <w:szCs w:val="28"/>
            </w:rPr>
            <w:id w:val="1411662877"/>
            <w:placeholder>
              <w:docPart w:val="45AFD3F132A84E8E984DEE7A89F1363C"/>
            </w:placeholder>
            <w:showingPlcHdr/>
            <w:text w:multiLine="1"/>
          </w:sdtPr>
          <w:sdtEndPr/>
          <w:sdtContent>
            <w:tc>
              <w:tcPr>
                <w:tcW w:w="8080" w:type="dxa"/>
                <w:gridSpan w:val="2"/>
              </w:tcPr>
              <w:p w14:paraId="3F72615D" w14:textId="2F7C7B8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A63F1F0" w14:textId="77777777" w:rsidTr="00231749">
        <w:tc>
          <w:tcPr>
            <w:tcW w:w="2093" w:type="dxa"/>
            <w:vMerge w:val="restart"/>
            <w:shd w:val="clear" w:color="auto" w:fill="BFBFBF" w:themeFill="background1" w:themeFillShade="BF"/>
          </w:tcPr>
          <w:p w14:paraId="0CCDF49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Telephone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42C412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Daytime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14:paraId="40CB82C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Evening</w:t>
            </w:r>
          </w:p>
        </w:tc>
      </w:tr>
      <w:tr w:rsidR="00EE5276" w:rsidRPr="00231749" w14:paraId="28F61EE7" w14:textId="77777777" w:rsidTr="00231749">
        <w:tc>
          <w:tcPr>
            <w:tcW w:w="2093" w:type="dxa"/>
            <w:vMerge/>
            <w:shd w:val="clear" w:color="auto" w:fill="BFBFBF" w:themeFill="background1" w:themeFillShade="BF"/>
          </w:tcPr>
          <w:p w14:paraId="47457D7F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</w:p>
        </w:tc>
        <w:sdt>
          <w:sdtPr>
            <w:rPr>
              <w:rFonts w:cs="Arial"/>
              <w:sz w:val="28"/>
              <w:szCs w:val="28"/>
            </w:rPr>
            <w:id w:val="-1787035877"/>
            <w:placeholder>
              <w:docPart w:val="66FD729CFAA041A1B242F67747179F9A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4FEC4DE6" w14:textId="73A10AF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8"/>
              <w:szCs w:val="28"/>
            </w:rPr>
            <w:id w:val="-507058435"/>
            <w:placeholder>
              <w:docPart w:val="4275170DF02B402BAB3F99DCDC15B333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14:paraId="37754573" w14:textId="78FBEBC5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9AD27CD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50C3A65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Email</w:t>
            </w:r>
          </w:p>
        </w:tc>
        <w:sdt>
          <w:sdtPr>
            <w:rPr>
              <w:rFonts w:cs="Arial"/>
              <w:sz w:val="28"/>
              <w:szCs w:val="28"/>
            </w:rPr>
            <w:id w:val="-1781322571"/>
            <w:placeholder>
              <w:docPart w:val="AF33A5C19ED146CFAA40876D31212725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4128EA31" w14:textId="2A76C5A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3517BADC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15BD874A" w14:textId="231648AA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Membership Number</w:t>
            </w:r>
            <w:r w:rsidRPr="00231749">
              <w:rPr>
                <w:rFonts w:cs="Arial"/>
                <w:szCs w:val="20"/>
              </w:rPr>
              <w:br/>
            </w:r>
            <w:r w:rsidRPr="00231749">
              <w:rPr>
                <w:rFonts w:cs="Arial"/>
                <w:i/>
                <w:sz w:val="18"/>
                <w:szCs w:val="20"/>
              </w:rPr>
              <w:t>(if already a volunteer)</w:t>
            </w:r>
          </w:p>
        </w:tc>
        <w:sdt>
          <w:sdtPr>
            <w:rPr>
              <w:rFonts w:cs="Arial"/>
              <w:sz w:val="28"/>
              <w:szCs w:val="28"/>
            </w:rPr>
            <w:id w:val="1294860147"/>
            <w:placeholder>
              <w:docPart w:val="E46EB78F488345DC97C59ADCA206491E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22FBE89E" w14:textId="17CC01C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6C6685EC" w14:textId="77777777" w:rsidTr="00231749">
        <w:trPr>
          <w:trHeight w:val="825"/>
        </w:trPr>
        <w:tc>
          <w:tcPr>
            <w:tcW w:w="2093" w:type="dxa"/>
            <w:shd w:val="clear" w:color="auto" w:fill="BFBFBF" w:themeFill="background1" w:themeFillShade="BF"/>
          </w:tcPr>
          <w:p w14:paraId="6A684C0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Current Scout Appointment(s)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291563948"/>
              <w:placeholder>
                <w:docPart w:val="76B14901EEF14427B9E3F92A7E72DB25"/>
              </w:placeholder>
              <w:showingPlcHdr/>
              <w:text/>
            </w:sdtPr>
            <w:sdtEndPr/>
            <w:sdtContent>
              <w:p w14:paraId="40613622" w14:textId="2CBF129B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E5276" w:rsidRPr="00231749" w14:paraId="7CE6E609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342CAB31" w14:textId="5DF3965C" w:rsidR="00EE5276" w:rsidRPr="00231749" w:rsidRDefault="00231749" w:rsidP="00EE5276">
            <w:pPr>
              <w:pStyle w:val="BodyTex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Current</w:t>
            </w:r>
            <w:r w:rsidR="00EE5276" w:rsidRPr="00231749">
              <w:rPr>
                <w:rFonts w:cs="Arial"/>
                <w:szCs w:val="20"/>
              </w:rPr>
              <w:t xml:space="preserve"> County and District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1422446418"/>
              <w:placeholder>
                <w:docPart w:val="879AA431557E41E0BB9AA0E6542CA2F6"/>
              </w:placeholder>
              <w:showingPlcHdr/>
              <w:text/>
            </w:sdtPr>
            <w:sdtEndPr/>
            <w:sdtContent>
              <w:p w14:paraId="30B04567" w14:textId="41DE01E6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6348A5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  <w:tr w:rsidR="00EE5276" w:rsidRPr="00231749" w14:paraId="1CEE5043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4113F077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Scouting Experience</w:t>
            </w:r>
          </w:p>
        </w:tc>
        <w:tc>
          <w:tcPr>
            <w:tcW w:w="8080" w:type="dxa"/>
            <w:gridSpan w:val="2"/>
          </w:tcPr>
          <w:p w14:paraId="5AD44880" w14:textId="5B668A90" w:rsidR="00EE5276" w:rsidRPr="00231749" w:rsidRDefault="00F501E0" w:rsidP="0060161F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1212313479"/>
                <w:placeholder>
                  <w:docPart w:val="9F8C578CCF204B8AA38358DCB6AD6D9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CF11EEE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01666D40" w14:textId="12191E4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Experience</w:t>
            </w:r>
          </w:p>
        </w:tc>
        <w:tc>
          <w:tcPr>
            <w:tcW w:w="8080" w:type="dxa"/>
            <w:gridSpan w:val="2"/>
          </w:tcPr>
          <w:p w14:paraId="5179E91F" w14:textId="3DEEB51F" w:rsidR="00231749" w:rsidRDefault="00F501E0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875152008"/>
                <w:placeholder>
                  <w:docPart w:val="646C454238B141A98BFBD2C1B138B33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6AD6F6BC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3A1107A5" w14:textId="68AC8860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Skills</w:t>
            </w:r>
          </w:p>
        </w:tc>
        <w:tc>
          <w:tcPr>
            <w:tcW w:w="8080" w:type="dxa"/>
            <w:gridSpan w:val="2"/>
          </w:tcPr>
          <w:p w14:paraId="3A5F0887" w14:textId="54C1D997" w:rsidR="00231749" w:rsidRDefault="00F501E0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882083840"/>
                <w:placeholder>
                  <w:docPart w:val="8DF35F4761394A67BAD2D48AB2C4F099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9491C00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2BD78508" w14:textId="3DF8B63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Please outline your motivation for the nomination/self-nomination</w:t>
            </w:r>
          </w:p>
        </w:tc>
        <w:tc>
          <w:tcPr>
            <w:tcW w:w="8080" w:type="dxa"/>
            <w:gridSpan w:val="2"/>
          </w:tcPr>
          <w:p w14:paraId="06175CA0" w14:textId="1D8B2C0E" w:rsidR="00231749" w:rsidRDefault="00F501E0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41198898"/>
                <w:placeholder>
                  <w:docPart w:val="5CF439D64CE049E2A1447BF4D7F24362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35EC299" w14:textId="17FA6A10" w:rsidR="003A44E6" w:rsidRPr="00231749" w:rsidRDefault="003A44E6" w:rsidP="00231749">
      <w:pPr>
        <w:rPr>
          <w:rFonts w:cs="Arial"/>
        </w:rPr>
      </w:pPr>
      <w:r w:rsidRPr="00231749">
        <w:rPr>
          <w:rFonts w:cs="Arial"/>
          <w:sz w:val="28"/>
          <w:szCs w:val="28"/>
        </w:rPr>
        <w:br w:type="page"/>
      </w:r>
    </w:p>
    <w:p w14:paraId="255C2E3E" w14:textId="3849EC80" w:rsidR="00B34A5D" w:rsidRDefault="00231749" w:rsidP="0060161F">
      <w:pPr>
        <w:pStyle w:val="BodyText"/>
        <w:rPr>
          <w:rFonts w:cs="Arial"/>
          <w:szCs w:val="20"/>
        </w:rPr>
      </w:pPr>
      <w:r w:rsidRPr="00231749">
        <w:rPr>
          <w:rFonts w:cs="Arial"/>
          <w:szCs w:val="20"/>
        </w:rPr>
        <w:lastRenderedPageBreak/>
        <w:t xml:space="preserve">Please rate the nominated person </w:t>
      </w:r>
      <w:r>
        <w:rPr>
          <w:rFonts w:cs="Arial"/>
          <w:szCs w:val="20"/>
        </w:rPr>
        <w:t xml:space="preserve">from 1 to 4 </w:t>
      </w:r>
      <w:r w:rsidRPr="00231749">
        <w:rPr>
          <w:rFonts w:cs="Arial"/>
          <w:szCs w:val="20"/>
        </w:rPr>
        <w:t>using the foll</w:t>
      </w:r>
      <w:r>
        <w:rPr>
          <w:rFonts w:cs="Arial"/>
          <w:szCs w:val="20"/>
        </w:rPr>
        <w:t>owing questions where 1 is Very bad/low and 4</w:t>
      </w:r>
      <w:r w:rsidRPr="00231749">
        <w:rPr>
          <w:rFonts w:cs="Arial"/>
          <w:szCs w:val="20"/>
        </w:rPr>
        <w:t xml:space="preserve"> is very good/high.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1451"/>
        <w:gridCol w:w="3535"/>
        <w:gridCol w:w="1473"/>
      </w:tblGrid>
      <w:tr w:rsidR="00231749" w14:paraId="202F3D91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45049A7B" w14:textId="5FB73D4C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achieve results?</w:t>
            </w:r>
          </w:p>
        </w:tc>
        <w:sdt>
          <w:sdtPr>
            <w:rPr>
              <w:rFonts w:cs="Arial"/>
              <w:szCs w:val="20"/>
            </w:rPr>
            <w:id w:val="396951963"/>
            <w:placeholder>
              <w:docPart w:val="DefaultPlaceholder_-185401343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5CA733A1" w14:textId="2CEDC99A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5748441" w14:textId="24B061B1" w:rsid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good is this person at encouraging adults?</w:t>
            </w:r>
          </w:p>
        </w:tc>
        <w:sdt>
          <w:sdtPr>
            <w:rPr>
              <w:rFonts w:cs="Arial"/>
              <w:szCs w:val="20"/>
            </w:rPr>
            <w:id w:val="581563262"/>
            <w:placeholder>
              <w:docPart w:val="981845AF9DC44A6E9EDE879792BF48BB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32026025" w14:textId="4775CE84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2A62D336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55E5AF7B" w14:textId="77FDA14B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lead by example?</w:t>
            </w:r>
          </w:p>
        </w:tc>
        <w:sdt>
          <w:sdtPr>
            <w:rPr>
              <w:rFonts w:cs="Arial"/>
              <w:szCs w:val="20"/>
            </w:rPr>
            <w:id w:val="403115279"/>
            <w:placeholder>
              <w:docPart w:val="97661A6F37C9458E802F7F14702A07E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6789E0B1" w14:textId="1E529FF9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2F7DCC6E" w14:textId="12EB9209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embrace change and implement it?</w:t>
            </w:r>
          </w:p>
        </w:tc>
        <w:sdt>
          <w:sdtPr>
            <w:rPr>
              <w:rFonts w:cs="Arial"/>
              <w:szCs w:val="20"/>
            </w:rPr>
            <w:id w:val="938791353"/>
            <w:placeholder>
              <w:docPart w:val="63EBEFB4F4D94FDA9EFBF6AE392D6F9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0818618B" w14:textId="0FE17277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7FB97159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1209F5DC" w14:textId="2B3431C0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can this person engage with all types of people, from young people to adults?</w:t>
            </w:r>
          </w:p>
        </w:tc>
        <w:sdt>
          <w:sdtPr>
            <w:rPr>
              <w:rFonts w:cs="Arial"/>
              <w:szCs w:val="20"/>
            </w:rPr>
            <w:id w:val="674617092"/>
            <w:placeholder>
              <w:docPart w:val="8F515F88BAC9419CB5EF7CB3ACDEE3E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2329C101" w14:textId="17668FF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3DE132A" w14:textId="08559CBA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is this person able to make difficult decisions?</w:t>
            </w:r>
          </w:p>
        </w:tc>
        <w:sdt>
          <w:sdtPr>
            <w:rPr>
              <w:rFonts w:cs="Arial"/>
              <w:szCs w:val="20"/>
            </w:rPr>
            <w:id w:val="-2034644850"/>
            <w:placeholder>
              <w:docPart w:val="D2F14A36C68143E584D11BF65B61289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4991F6E4" w14:textId="25A804FB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1F368F77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67E9D0EC" w14:textId="3E5F27A3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good are this person’s communication skills?</w:t>
            </w:r>
          </w:p>
        </w:tc>
        <w:sdt>
          <w:sdtPr>
            <w:rPr>
              <w:rFonts w:cs="Arial"/>
              <w:szCs w:val="20"/>
            </w:rPr>
            <w:id w:val="1841032785"/>
            <w:placeholder>
              <w:docPart w:val="0348A7D4622B41998BF0244866B0368E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1000ED44" w14:textId="0986E5E6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0E9B0307" w14:textId="50772033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manage their own time?</w:t>
            </w:r>
          </w:p>
        </w:tc>
        <w:sdt>
          <w:sdtPr>
            <w:rPr>
              <w:rFonts w:cs="Arial"/>
              <w:szCs w:val="20"/>
            </w:rPr>
            <w:id w:val="894937082"/>
            <w:placeholder>
              <w:docPart w:val="C54E6EF65E5B4AA3A70076A9D7663927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6BCFD54B" w14:textId="4616F8C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988C4E5" w14:textId="31DEB47F" w:rsidR="00231749" w:rsidRDefault="00231749" w:rsidP="0060161F">
      <w:pPr>
        <w:pStyle w:val="BodyText"/>
        <w:rPr>
          <w:rFonts w:cs="Arial"/>
          <w:szCs w:val="20"/>
        </w:rPr>
      </w:pPr>
    </w:p>
    <w:p w14:paraId="374C06C7" w14:textId="008E43A3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7500"/>
      </w:tblGrid>
      <w:tr w:rsidR="00EE5276" w:rsidRPr="00231749" w14:paraId="05C0DD0B" w14:textId="77777777">
        <w:tc>
          <w:tcPr>
            <w:tcW w:w="2563" w:type="dxa"/>
            <w:shd w:val="clear" w:color="auto" w:fill="BFBFBF" w:themeFill="background1" w:themeFillShade="BF"/>
          </w:tcPr>
          <w:p w14:paraId="7AACD808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 xml:space="preserve">Nominated by: </w:t>
            </w:r>
            <w:r w:rsidRPr="00231749">
              <w:rPr>
                <w:rFonts w:cs="Arial"/>
                <w:szCs w:val="20"/>
              </w:rPr>
              <w:br/>
              <w:t>Name and Contact Details</w:t>
            </w:r>
          </w:p>
        </w:tc>
        <w:tc>
          <w:tcPr>
            <w:tcW w:w="7689" w:type="dxa"/>
          </w:tcPr>
          <w:sdt>
            <w:sdtPr>
              <w:rPr>
                <w:rFonts w:cs="Arial"/>
                <w:sz w:val="28"/>
                <w:szCs w:val="28"/>
              </w:rPr>
              <w:id w:val="435481703"/>
              <w:placeholder>
                <w:docPart w:val="7A199AFF752441859B660CB0197E8D12"/>
              </w:placeholder>
              <w:showingPlcHdr/>
              <w:text w:multiLine="1"/>
            </w:sdtPr>
            <w:sdtEndPr/>
            <w:sdtContent>
              <w:p w14:paraId="53E8AB1C" w14:textId="4694D235" w:rsidR="00EE5276" w:rsidRPr="00231749" w:rsidRDefault="0011537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F922EC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  <w:p w14:paraId="33BD71BB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</w:tbl>
    <w:p w14:paraId="61F8D9CB" w14:textId="77777777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p w14:paraId="22C83B68" w14:textId="77777777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p w14:paraId="769BC584" w14:textId="7240BFF4" w:rsidR="00EE5276" w:rsidRPr="00115379" w:rsidRDefault="00EE5276" w:rsidP="0060161F">
      <w:pPr>
        <w:pStyle w:val="BodyText"/>
        <w:rPr>
          <w:rFonts w:cs="Arial"/>
          <w:szCs w:val="20"/>
        </w:rPr>
      </w:pPr>
      <w:r w:rsidRPr="00115379">
        <w:rPr>
          <w:rFonts w:cs="Arial"/>
          <w:szCs w:val="20"/>
        </w:rPr>
        <w:t>Please return this form before</w:t>
      </w:r>
      <w:sdt>
        <w:sdtPr>
          <w:rPr>
            <w:rFonts w:cs="Arial"/>
            <w:szCs w:val="20"/>
          </w:rPr>
          <w:id w:val="1914809545"/>
          <w:placeholder>
            <w:docPart w:val="DefaultPlaceholder_-1854013440"/>
          </w:placeholder>
          <w:text/>
        </w:sdtPr>
        <w:sdtEndPr/>
        <w:sdtContent>
          <w:r w:rsidRPr="00115379">
            <w:rPr>
              <w:rFonts w:cs="Arial"/>
              <w:szCs w:val="20"/>
            </w:rPr>
            <w:t xml:space="preserve"> the deadline date</w:t>
          </w:r>
        </w:sdtContent>
      </w:sdt>
      <w:r w:rsidR="00F12E01" w:rsidRPr="00115379">
        <w:rPr>
          <w:rFonts w:cs="Arial"/>
          <w:szCs w:val="20"/>
        </w:rPr>
        <w:t xml:space="preserve"> to</w:t>
      </w:r>
      <w:r w:rsidRPr="00115379">
        <w:rPr>
          <w:rFonts w:cs="Arial"/>
          <w:szCs w:val="20"/>
        </w:rPr>
        <w:t xml:space="preserve">: </w:t>
      </w:r>
    </w:p>
    <w:p w14:paraId="77215436" w14:textId="60F3558A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Norfolk Scouts County Office</w:t>
      </w:r>
    </w:p>
    <w:p w14:paraId="54A88B42" w14:textId="246919E4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 Vale Activity Centre</w:t>
      </w:r>
    </w:p>
    <w:p w14:paraId="722584EB" w14:textId="4A598BF7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Church Lane</w:t>
      </w:r>
    </w:p>
    <w:p w14:paraId="6F1316AB" w14:textId="685B67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</w:t>
      </w:r>
    </w:p>
    <w:p w14:paraId="4623D80E" w14:textId="597A08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Norwich</w:t>
      </w:r>
    </w:p>
    <w:p w14:paraId="682473C4" w14:textId="2F8954AA" w:rsidR="002C7430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NR4 6NN</w:t>
      </w:r>
    </w:p>
    <w:p w14:paraId="4281D87F" w14:textId="6C538350" w:rsidR="00115379" w:rsidRDefault="00115379" w:rsidP="002C7430">
      <w:pPr>
        <w:rPr>
          <w:rFonts w:cs="Arial"/>
          <w:szCs w:val="20"/>
        </w:rPr>
      </w:pPr>
    </w:p>
    <w:p w14:paraId="5AE1856D" w14:textId="346359CF" w:rsidR="00115379" w:rsidRPr="00115379" w:rsidRDefault="00115379" w:rsidP="002C7430">
      <w:pPr>
        <w:rPr>
          <w:rFonts w:cs="Arial"/>
          <w:i/>
          <w:szCs w:val="20"/>
        </w:rPr>
      </w:pPr>
      <w:r>
        <w:rPr>
          <w:rFonts w:cs="Arial"/>
          <w:szCs w:val="20"/>
        </w:rPr>
        <w:t>hq@norfolkscouts.org.uk</w:t>
      </w:r>
    </w:p>
    <w:sectPr w:rsidR="00115379" w:rsidRPr="00115379" w:rsidSect="0062467F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73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37024" w14:textId="77777777" w:rsidR="00F501E0" w:rsidRDefault="00F501E0" w:rsidP="0031629E">
      <w:r>
        <w:separator/>
      </w:r>
    </w:p>
  </w:endnote>
  <w:endnote w:type="continuationSeparator" w:id="0">
    <w:p w14:paraId="2A1723C6" w14:textId="77777777" w:rsidR="00F501E0" w:rsidRDefault="00F501E0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6DCAC" w14:textId="3D783AC3" w:rsidR="00EE5276" w:rsidRDefault="00EE5276" w:rsidP="006246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0DA1E87" wp14:editId="7AD21CF9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4" name="Picture 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467F">
      <w:t xml:space="preserve">Page </w:t>
    </w:r>
    <w:r w:rsidR="00B664F8">
      <w:rPr>
        <w:rStyle w:val="PageNumber"/>
      </w:rPr>
      <w:fldChar w:fldCharType="begin"/>
    </w:r>
    <w:r w:rsidR="0062467F">
      <w:rPr>
        <w:rStyle w:val="PageNumber"/>
      </w:rPr>
      <w:instrText xml:space="preserve"> PAGE </w:instrText>
    </w:r>
    <w:r w:rsidR="00B664F8">
      <w:rPr>
        <w:rStyle w:val="PageNumber"/>
      </w:rPr>
      <w:fldChar w:fldCharType="separate"/>
    </w:r>
    <w:r w:rsidR="006128DC">
      <w:rPr>
        <w:rStyle w:val="PageNumber"/>
        <w:noProof/>
      </w:rPr>
      <w:t>2</w:t>
    </w:r>
    <w:r w:rsidR="00B664F8">
      <w:rPr>
        <w:rStyle w:val="PageNumber"/>
      </w:rPr>
      <w:fldChar w:fldCharType="end"/>
    </w:r>
    <w:r w:rsidR="0062467F">
      <w:rPr>
        <w:rStyle w:val="PageNumber"/>
      </w:rPr>
      <w:t xml:space="preserve"> of </w:t>
    </w:r>
    <w:r w:rsidR="00F501E0">
      <w:fldChar w:fldCharType="begin"/>
    </w:r>
    <w:r w:rsidR="00F501E0">
      <w:instrText xml:space="preserve"> NUMPAGES  \* MERGEFORMAT </w:instrText>
    </w:r>
    <w:r w:rsidR="00F501E0">
      <w:fldChar w:fldCharType="separate"/>
    </w:r>
    <w:r w:rsidR="006128DC" w:rsidRPr="006128DC">
      <w:rPr>
        <w:rStyle w:val="PageNumber"/>
        <w:noProof/>
      </w:rPr>
      <w:t>2</w:t>
    </w:r>
    <w:r w:rsidR="00F501E0">
      <w:rPr>
        <w:rStyle w:val="PageNumber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F13FF" w14:textId="77777777" w:rsidR="00EE5276" w:rsidRDefault="00EE527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1BFF1EC" wp14:editId="1BB0E266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6" name="Picture 6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E932F" w14:textId="77777777" w:rsidR="00F501E0" w:rsidRDefault="00F501E0" w:rsidP="0031629E">
      <w:r>
        <w:separator/>
      </w:r>
    </w:p>
  </w:footnote>
  <w:footnote w:type="continuationSeparator" w:id="0">
    <w:p w14:paraId="0CE6451A" w14:textId="77777777" w:rsidR="00F501E0" w:rsidRDefault="00F501E0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40676" w14:textId="77777777" w:rsidR="00EE5276" w:rsidRDefault="0062467F" w:rsidP="00C31B5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114DFAC" wp14:editId="38D57AF0">
          <wp:simplePos x="0" y="0"/>
          <wp:positionH relativeFrom="page">
            <wp:posOffset>-257810</wp:posOffset>
          </wp:positionH>
          <wp:positionV relativeFrom="page">
            <wp:posOffset>-748665</wp:posOffset>
          </wp:positionV>
          <wp:extent cx="8661400" cy="1745615"/>
          <wp:effectExtent l="0" t="0" r="0" b="6985"/>
          <wp:wrapNone/>
          <wp:docPr id="7" name="Picture 7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EB98B" w14:textId="77777777" w:rsidR="00EE5276" w:rsidRDefault="00EE5276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AE6714" wp14:editId="62B55663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0" t="0" r="6350" b="6985"/>
          <wp:wrapNone/>
          <wp:docPr id="5" name="Picture 5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B0C046" w14:textId="77777777" w:rsidR="00EE5276" w:rsidRDefault="00EE5276" w:rsidP="003D24B7">
    <w:pPr>
      <w:pStyle w:val="Header"/>
    </w:pPr>
  </w:p>
  <w:p w14:paraId="45CCE870" w14:textId="77777777" w:rsidR="00EE5276" w:rsidRDefault="00EE5276" w:rsidP="003D24B7">
    <w:pPr>
      <w:pStyle w:val="Header"/>
    </w:pPr>
  </w:p>
  <w:p w14:paraId="60FDF491" w14:textId="77777777" w:rsidR="00EE5276" w:rsidRDefault="00EE5276" w:rsidP="003D24B7">
    <w:pPr>
      <w:pStyle w:val="Header"/>
    </w:pPr>
  </w:p>
  <w:p w14:paraId="099C3D64" w14:textId="77777777" w:rsidR="00EE5276" w:rsidRDefault="00EE5276" w:rsidP="003D24B7">
    <w:pPr>
      <w:pStyle w:val="Header"/>
    </w:pPr>
  </w:p>
  <w:p w14:paraId="49EBC938" w14:textId="77777777" w:rsidR="00EE5276" w:rsidRDefault="00EE5276" w:rsidP="003D24B7">
    <w:pPr>
      <w:pStyle w:val="Header"/>
    </w:pPr>
  </w:p>
  <w:p w14:paraId="75934368" w14:textId="77777777" w:rsidR="00EE5276" w:rsidRDefault="00EE5276" w:rsidP="003D24B7">
    <w:pPr>
      <w:pStyle w:val="Header"/>
    </w:pPr>
  </w:p>
  <w:p w14:paraId="2D8DD35C" w14:textId="77777777" w:rsidR="00EE5276" w:rsidRDefault="00EE5276" w:rsidP="003D24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7821BD"/>
    <w:multiLevelType w:val="hybridMultilevel"/>
    <w:tmpl w:val="017EA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76573"/>
    <w:multiLevelType w:val="hybridMultilevel"/>
    <w:tmpl w:val="6A76C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7365155"/>
    <w:multiLevelType w:val="hybridMultilevel"/>
    <w:tmpl w:val="3990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1767"/>
    <w:multiLevelType w:val="hybridMultilevel"/>
    <w:tmpl w:val="2474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706C"/>
    <w:multiLevelType w:val="hybridMultilevel"/>
    <w:tmpl w:val="6D52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1E5A"/>
    <w:multiLevelType w:val="hybridMultilevel"/>
    <w:tmpl w:val="7E7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7B106A"/>
    <w:multiLevelType w:val="hybridMultilevel"/>
    <w:tmpl w:val="C79C5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3"/>
  </w:num>
  <w:num w:numId="19">
    <w:abstractNumId w:val="1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1F"/>
    <w:rsid w:val="0000639E"/>
    <w:rsid w:val="00015039"/>
    <w:rsid w:val="00030630"/>
    <w:rsid w:val="000442A0"/>
    <w:rsid w:val="00054AE1"/>
    <w:rsid w:val="00057854"/>
    <w:rsid w:val="000613CC"/>
    <w:rsid w:val="0008224B"/>
    <w:rsid w:val="000949C2"/>
    <w:rsid w:val="000B6991"/>
    <w:rsid w:val="000C3757"/>
    <w:rsid w:val="000D7200"/>
    <w:rsid w:val="000F6CE4"/>
    <w:rsid w:val="00115379"/>
    <w:rsid w:val="00133231"/>
    <w:rsid w:val="00153D2E"/>
    <w:rsid w:val="0016683C"/>
    <w:rsid w:val="00170314"/>
    <w:rsid w:val="0017647E"/>
    <w:rsid w:val="00197EC6"/>
    <w:rsid w:val="001B2A48"/>
    <w:rsid w:val="001B3A37"/>
    <w:rsid w:val="001C5E16"/>
    <w:rsid w:val="001D1390"/>
    <w:rsid w:val="001D36AE"/>
    <w:rsid w:val="001D49A0"/>
    <w:rsid w:val="001F4809"/>
    <w:rsid w:val="002220AD"/>
    <w:rsid w:val="00224DA9"/>
    <w:rsid w:val="00231749"/>
    <w:rsid w:val="00237F4C"/>
    <w:rsid w:val="00281E60"/>
    <w:rsid w:val="00284B70"/>
    <w:rsid w:val="0029663D"/>
    <w:rsid w:val="002B444B"/>
    <w:rsid w:val="002C7430"/>
    <w:rsid w:val="002D2A6D"/>
    <w:rsid w:val="002E0B78"/>
    <w:rsid w:val="002E6F07"/>
    <w:rsid w:val="0031032F"/>
    <w:rsid w:val="00310652"/>
    <w:rsid w:val="0031629E"/>
    <w:rsid w:val="0032642D"/>
    <w:rsid w:val="0033372E"/>
    <w:rsid w:val="00350FD3"/>
    <w:rsid w:val="00351367"/>
    <w:rsid w:val="00352DD9"/>
    <w:rsid w:val="003627A5"/>
    <w:rsid w:val="003828CA"/>
    <w:rsid w:val="00393A05"/>
    <w:rsid w:val="00394688"/>
    <w:rsid w:val="003A44E6"/>
    <w:rsid w:val="003B7159"/>
    <w:rsid w:val="003C080C"/>
    <w:rsid w:val="003D06DA"/>
    <w:rsid w:val="003D22DF"/>
    <w:rsid w:val="003D24B7"/>
    <w:rsid w:val="003E3667"/>
    <w:rsid w:val="003E40C8"/>
    <w:rsid w:val="004079B4"/>
    <w:rsid w:val="004241E1"/>
    <w:rsid w:val="00425040"/>
    <w:rsid w:val="0043685A"/>
    <w:rsid w:val="00456F63"/>
    <w:rsid w:val="00464AD4"/>
    <w:rsid w:val="004817B2"/>
    <w:rsid w:val="00482023"/>
    <w:rsid w:val="004C49F0"/>
    <w:rsid w:val="00503D1F"/>
    <w:rsid w:val="00517FF0"/>
    <w:rsid w:val="00524936"/>
    <w:rsid w:val="005304D0"/>
    <w:rsid w:val="00590C4A"/>
    <w:rsid w:val="005A58F4"/>
    <w:rsid w:val="005B590A"/>
    <w:rsid w:val="005D0F15"/>
    <w:rsid w:val="005D5087"/>
    <w:rsid w:val="005D5A28"/>
    <w:rsid w:val="005D7817"/>
    <w:rsid w:val="005E14D4"/>
    <w:rsid w:val="0060161F"/>
    <w:rsid w:val="006128DC"/>
    <w:rsid w:val="0062467F"/>
    <w:rsid w:val="00624E56"/>
    <w:rsid w:val="0062691D"/>
    <w:rsid w:val="00634673"/>
    <w:rsid w:val="006432A9"/>
    <w:rsid w:val="0064490C"/>
    <w:rsid w:val="006612AB"/>
    <w:rsid w:val="00670002"/>
    <w:rsid w:val="00670DCC"/>
    <w:rsid w:val="0067399F"/>
    <w:rsid w:val="00682E24"/>
    <w:rsid w:val="0068484A"/>
    <w:rsid w:val="00684FE5"/>
    <w:rsid w:val="006B2F9B"/>
    <w:rsid w:val="006E1742"/>
    <w:rsid w:val="006E3329"/>
    <w:rsid w:val="006F22FB"/>
    <w:rsid w:val="006F65AA"/>
    <w:rsid w:val="007034AC"/>
    <w:rsid w:val="007070F4"/>
    <w:rsid w:val="007207DF"/>
    <w:rsid w:val="00756835"/>
    <w:rsid w:val="0076211C"/>
    <w:rsid w:val="007674F5"/>
    <w:rsid w:val="007D74DD"/>
    <w:rsid w:val="007E3549"/>
    <w:rsid w:val="008120E7"/>
    <w:rsid w:val="00817C70"/>
    <w:rsid w:val="00821449"/>
    <w:rsid w:val="00834B6E"/>
    <w:rsid w:val="00835040"/>
    <w:rsid w:val="00841925"/>
    <w:rsid w:val="00856A41"/>
    <w:rsid w:val="008626B8"/>
    <w:rsid w:val="0088042D"/>
    <w:rsid w:val="00880555"/>
    <w:rsid w:val="00880C32"/>
    <w:rsid w:val="00895743"/>
    <w:rsid w:val="008A0626"/>
    <w:rsid w:val="008A430A"/>
    <w:rsid w:val="008A5B4D"/>
    <w:rsid w:val="008A6D00"/>
    <w:rsid w:val="008E367E"/>
    <w:rsid w:val="008E7EEF"/>
    <w:rsid w:val="008F249E"/>
    <w:rsid w:val="00910390"/>
    <w:rsid w:val="009233B5"/>
    <w:rsid w:val="009419AB"/>
    <w:rsid w:val="00971781"/>
    <w:rsid w:val="00984B00"/>
    <w:rsid w:val="009A5703"/>
    <w:rsid w:val="009A766B"/>
    <w:rsid w:val="009C070D"/>
    <w:rsid w:val="009D5062"/>
    <w:rsid w:val="009F1E26"/>
    <w:rsid w:val="009F4521"/>
    <w:rsid w:val="00A2740F"/>
    <w:rsid w:val="00A33436"/>
    <w:rsid w:val="00A44FF5"/>
    <w:rsid w:val="00A53B86"/>
    <w:rsid w:val="00A63BD1"/>
    <w:rsid w:val="00A63EF0"/>
    <w:rsid w:val="00A83962"/>
    <w:rsid w:val="00A87417"/>
    <w:rsid w:val="00A9058B"/>
    <w:rsid w:val="00AB03AE"/>
    <w:rsid w:val="00AB0966"/>
    <w:rsid w:val="00AD7AC8"/>
    <w:rsid w:val="00AF1974"/>
    <w:rsid w:val="00AF4485"/>
    <w:rsid w:val="00AF628D"/>
    <w:rsid w:val="00B023C3"/>
    <w:rsid w:val="00B146F0"/>
    <w:rsid w:val="00B1489B"/>
    <w:rsid w:val="00B34A5D"/>
    <w:rsid w:val="00B36F67"/>
    <w:rsid w:val="00B664F8"/>
    <w:rsid w:val="00B676CD"/>
    <w:rsid w:val="00B91C20"/>
    <w:rsid w:val="00B92443"/>
    <w:rsid w:val="00B959FB"/>
    <w:rsid w:val="00BA1B8E"/>
    <w:rsid w:val="00BB4469"/>
    <w:rsid w:val="00BB4650"/>
    <w:rsid w:val="00BD3901"/>
    <w:rsid w:val="00BE010C"/>
    <w:rsid w:val="00BE1C5A"/>
    <w:rsid w:val="00BE389A"/>
    <w:rsid w:val="00BE732D"/>
    <w:rsid w:val="00C05D12"/>
    <w:rsid w:val="00C219C0"/>
    <w:rsid w:val="00C228E0"/>
    <w:rsid w:val="00C2509C"/>
    <w:rsid w:val="00C31B53"/>
    <w:rsid w:val="00C34342"/>
    <w:rsid w:val="00C41384"/>
    <w:rsid w:val="00C62BEF"/>
    <w:rsid w:val="00C91DFE"/>
    <w:rsid w:val="00CA1535"/>
    <w:rsid w:val="00CC378B"/>
    <w:rsid w:val="00CC7C33"/>
    <w:rsid w:val="00CD123B"/>
    <w:rsid w:val="00CD459E"/>
    <w:rsid w:val="00CF4F35"/>
    <w:rsid w:val="00D039FE"/>
    <w:rsid w:val="00D051DD"/>
    <w:rsid w:val="00D1459F"/>
    <w:rsid w:val="00D1663D"/>
    <w:rsid w:val="00D16C6F"/>
    <w:rsid w:val="00D275AB"/>
    <w:rsid w:val="00D306C3"/>
    <w:rsid w:val="00D3294E"/>
    <w:rsid w:val="00D40E64"/>
    <w:rsid w:val="00D464B8"/>
    <w:rsid w:val="00D51D3F"/>
    <w:rsid w:val="00D522AF"/>
    <w:rsid w:val="00D71543"/>
    <w:rsid w:val="00D81EA8"/>
    <w:rsid w:val="00DA00FD"/>
    <w:rsid w:val="00DC68E7"/>
    <w:rsid w:val="00DD0042"/>
    <w:rsid w:val="00DE102B"/>
    <w:rsid w:val="00DE15BC"/>
    <w:rsid w:val="00DE3ECF"/>
    <w:rsid w:val="00DE3F88"/>
    <w:rsid w:val="00DF0EF9"/>
    <w:rsid w:val="00DF61D5"/>
    <w:rsid w:val="00E06474"/>
    <w:rsid w:val="00E13971"/>
    <w:rsid w:val="00E43A87"/>
    <w:rsid w:val="00E5100D"/>
    <w:rsid w:val="00E6148B"/>
    <w:rsid w:val="00EA00E2"/>
    <w:rsid w:val="00EA68FE"/>
    <w:rsid w:val="00EA756A"/>
    <w:rsid w:val="00EB29B3"/>
    <w:rsid w:val="00EC1FF5"/>
    <w:rsid w:val="00EC2144"/>
    <w:rsid w:val="00ED2106"/>
    <w:rsid w:val="00EE2285"/>
    <w:rsid w:val="00EE5276"/>
    <w:rsid w:val="00F05E89"/>
    <w:rsid w:val="00F12E01"/>
    <w:rsid w:val="00F16BDE"/>
    <w:rsid w:val="00F453E7"/>
    <w:rsid w:val="00F501E0"/>
    <w:rsid w:val="00FA6704"/>
    <w:rsid w:val="00FA7D62"/>
    <w:rsid w:val="00FB0BC4"/>
    <w:rsid w:val="00FC1D70"/>
    <w:rsid w:val="00F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50BC7"/>
  <w15:docId w15:val="{EDC32DB5-5016-4E16-A938-15DDB7D1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417"/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EC2144"/>
    <w:rPr>
      <w:b/>
      <w:bCs/>
    </w:rPr>
  </w:style>
  <w:style w:type="paragraph" w:styleId="NormalWeb">
    <w:name w:val="Normal (Web)"/>
    <w:basedOn w:val="Normal"/>
    <w:uiPriority w:val="99"/>
    <w:unhideWhenUsed/>
    <w:rsid w:val="00E43A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148B"/>
    <w:rPr>
      <w:color w:val="0000FF"/>
      <w:u w:val="single"/>
    </w:rPr>
  </w:style>
  <w:style w:type="character" w:customStyle="1" w:styleId="visuallyhidden">
    <w:name w:val="visually_hidden"/>
    <w:basedOn w:val="DefaultParagraphFont"/>
    <w:rsid w:val="00E6148B"/>
  </w:style>
  <w:style w:type="paragraph" w:styleId="NoSpacing">
    <w:name w:val="No Spacing"/>
    <w:uiPriority w:val="1"/>
    <w:qFormat/>
    <w:rsid w:val="002C7430"/>
    <w:rPr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317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~1.TAY\APPDATA\LOCAL\TEMP\wz7a10\TSA%20Fund%20App%20Words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1486-D2FB-4C26-A362-06DC170411D9}"/>
      </w:docPartPr>
      <w:docPartBody>
        <w:p w:rsidR="00A23540" w:rsidRDefault="007124F2"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C454238B141A98BFBD2C1B138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8E52-D2E7-47DE-BD89-AEA372725407}"/>
      </w:docPartPr>
      <w:docPartBody>
        <w:p w:rsidR="00A23540" w:rsidRDefault="007124F2" w:rsidP="007124F2">
          <w:pPr>
            <w:pStyle w:val="646C454238B141A98BFBD2C1B138B337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35F4761394A67BAD2D48AB2C4F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46F7-BBC8-4AC9-B16A-1255564C11C0}"/>
      </w:docPartPr>
      <w:docPartBody>
        <w:p w:rsidR="00A23540" w:rsidRDefault="007124F2" w:rsidP="007124F2">
          <w:pPr>
            <w:pStyle w:val="8DF35F4761394A67BAD2D48AB2C4F099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439D64CE049E2A1447BF4D7F2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7A52-5036-40B9-8EC2-E020E9CDF376}"/>
      </w:docPartPr>
      <w:docPartBody>
        <w:p w:rsidR="00A23540" w:rsidRDefault="007124F2" w:rsidP="007124F2">
          <w:pPr>
            <w:pStyle w:val="5CF439D64CE049E2A1447BF4D7F24362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2B88A586944FC950ED6406ED49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123E-BF14-4B59-AFC8-F60E152364B0}"/>
      </w:docPartPr>
      <w:docPartBody>
        <w:p w:rsidR="00A23540" w:rsidRDefault="007124F2" w:rsidP="007124F2">
          <w:pPr>
            <w:pStyle w:val="9292B88A586944FC950ED6406ED49DC8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D91CE302C4A9D8D734768528F4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E306-28D6-468E-9EBD-279E0D37EBB7}"/>
      </w:docPartPr>
      <w:docPartBody>
        <w:p w:rsidR="00A23540" w:rsidRDefault="007124F2" w:rsidP="007124F2">
          <w:pPr>
            <w:pStyle w:val="349D91CE302C4A9D8D734768528F40BB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FD3F132A84E8E984DEE7A89F1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77F9-ADE2-4130-B6FB-F6D13DCA3B82}"/>
      </w:docPartPr>
      <w:docPartBody>
        <w:p w:rsidR="00A23540" w:rsidRDefault="007124F2" w:rsidP="007124F2">
          <w:pPr>
            <w:pStyle w:val="45AFD3F132A84E8E984DEE7A89F1363C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FD729CFAA041A1B242F67747179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10F89-6A84-4853-9408-0B2194ABC749}"/>
      </w:docPartPr>
      <w:docPartBody>
        <w:p w:rsidR="00A23540" w:rsidRDefault="007124F2" w:rsidP="007124F2">
          <w:pPr>
            <w:pStyle w:val="66FD729CFAA041A1B242F67747179F9A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5170DF02B402BAB3F99DCDC15B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0907D-AE47-4A63-900A-CCFCB60D0E6A}"/>
      </w:docPartPr>
      <w:docPartBody>
        <w:p w:rsidR="00A23540" w:rsidRDefault="007124F2" w:rsidP="007124F2">
          <w:pPr>
            <w:pStyle w:val="4275170DF02B402BAB3F99DCDC15B333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3A5C19ED146CFAA40876D31212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8BDE-0563-460F-9210-3CEE621BADF1}"/>
      </w:docPartPr>
      <w:docPartBody>
        <w:p w:rsidR="00A23540" w:rsidRDefault="007124F2" w:rsidP="007124F2">
          <w:pPr>
            <w:pStyle w:val="AF33A5C19ED146CFAA40876D312127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EB78F488345DC97C59ADCA206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C3D9-D269-4606-B992-5AFC975F8192}"/>
      </w:docPartPr>
      <w:docPartBody>
        <w:p w:rsidR="00A23540" w:rsidRDefault="007124F2" w:rsidP="007124F2">
          <w:pPr>
            <w:pStyle w:val="E46EB78F488345DC97C59ADCA206491E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14901EEF14427B9E3F92A7E72D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44789-626F-4825-90B2-5A2349B862DC}"/>
      </w:docPartPr>
      <w:docPartBody>
        <w:p w:rsidR="00A23540" w:rsidRDefault="007124F2" w:rsidP="007124F2">
          <w:pPr>
            <w:pStyle w:val="76B14901EEF14427B9E3F92A7E72DB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AA431557E41E0BB9AA0E6542CA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88B8E-3C5A-4527-BF07-69190C725AC6}"/>
      </w:docPartPr>
      <w:docPartBody>
        <w:p w:rsidR="00A23540" w:rsidRDefault="007124F2" w:rsidP="007124F2">
          <w:pPr>
            <w:pStyle w:val="879AA431557E41E0BB9AA0E6542CA2F6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C578CCF204B8AA38358DCB6AD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BAD55-83D5-469A-9754-3BDF808A2AC4}"/>
      </w:docPartPr>
      <w:docPartBody>
        <w:p w:rsidR="00A23540" w:rsidRDefault="007124F2" w:rsidP="007124F2">
          <w:pPr>
            <w:pStyle w:val="9F8C578CCF204B8AA38358DCB6AD6D97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BD2FE-A04C-4B99-A7D2-4F289C5EDBB3}"/>
      </w:docPartPr>
      <w:docPartBody>
        <w:p w:rsidR="00A23540" w:rsidRDefault="007124F2"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7661A6F37C9458E802F7F14702A0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BC35-D385-4D2E-B3C0-66A9CA0927A8}"/>
      </w:docPartPr>
      <w:docPartBody>
        <w:p w:rsidR="00A23540" w:rsidRDefault="007124F2" w:rsidP="007124F2">
          <w:pPr>
            <w:pStyle w:val="97661A6F37C9458E802F7F14702A07E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8F515F88BAC9419CB5EF7CB3ACDE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60F94-B723-48B9-B590-F4C0544D10B5}"/>
      </w:docPartPr>
      <w:docPartBody>
        <w:p w:rsidR="00A23540" w:rsidRDefault="007124F2" w:rsidP="007124F2">
          <w:pPr>
            <w:pStyle w:val="8F515F88BAC9419CB5EF7CB3ACDEE3E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0348A7D4622B41998BF0244866B03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1AAE-AB62-4B58-9810-E6A4E70BF5B2}"/>
      </w:docPartPr>
      <w:docPartBody>
        <w:p w:rsidR="00A23540" w:rsidRDefault="007124F2" w:rsidP="007124F2">
          <w:pPr>
            <w:pStyle w:val="0348A7D4622B41998BF0244866B0368E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81845AF9DC44A6E9EDE879792BF4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38FAF-511B-4848-BE1A-CA62A2FC30C3}"/>
      </w:docPartPr>
      <w:docPartBody>
        <w:p w:rsidR="00A23540" w:rsidRDefault="007124F2" w:rsidP="007124F2">
          <w:pPr>
            <w:pStyle w:val="981845AF9DC44A6E9EDE879792BF48BB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63EBEFB4F4D94FDA9EFBF6AE392D6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D3C1B-A5B9-4EF2-BDD9-E611EFC7019F}"/>
      </w:docPartPr>
      <w:docPartBody>
        <w:p w:rsidR="00A23540" w:rsidRDefault="007124F2" w:rsidP="007124F2">
          <w:pPr>
            <w:pStyle w:val="63EBEFB4F4D94FDA9EFBF6AE392D6F9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D2F14A36C68143E584D11BF65B612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3DBB-4E87-4A73-A6D0-23CB951B9D74}"/>
      </w:docPartPr>
      <w:docPartBody>
        <w:p w:rsidR="00A23540" w:rsidRDefault="007124F2" w:rsidP="007124F2">
          <w:pPr>
            <w:pStyle w:val="D2F14A36C68143E584D11BF65B61289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C54E6EF65E5B4AA3A70076A9D766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DA651-5896-4D6A-A8C2-DEDFDE8B2419}"/>
      </w:docPartPr>
      <w:docPartBody>
        <w:p w:rsidR="00A23540" w:rsidRDefault="007124F2" w:rsidP="007124F2">
          <w:pPr>
            <w:pStyle w:val="C54E6EF65E5B4AA3A70076A9D7663927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7A199AFF752441859B660CB0197E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F06E-FF68-4D50-9C1A-318F4D491731}"/>
      </w:docPartPr>
      <w:docPartBody>
        <w:p w:rsidR="00A23540" w:rsidRDefault="007124F2" w:rsidP="007124F2">
          <w:pPr>
            <w:pStyle w:val="7A199AFF752441859B660CB0197E8D12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4F2"/>
    <w:rsid w:val="005E33FF"/>
    <w:rsid w:val="007124F2"/>
    <w:rsid w:val="00A23540"/>
    <w:rsid w:val="00C3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24F2"/>
    <w:rPr>
      <w:color w:val="808080"/>
    </w:rPr>
  </w:style>
  <w:style w:type="paragraph" w:customStyle="1" w:styleId="646C454238B141A98BFBD2C1B138B337">
    <w:name w:val="646C454238B141A98BFBD2C1B138B337"/>
    <w:rsid w:val="007124F2"/>
  </w:style>
  <w:style w:type="paragraph" w:customStyle="1" w:styleId="8DF35F4761394A67BAD2D48AB2C4F099">
    <w:name w:val="8DF35F4761394A67BAD2D48AB2C4F099"/>
    <w:rsid w:val="007124F2"/>
  </w:style>
  <w:style w:type="paragraph" w:customStyle="1" w:styleId="5CF439D64CE049E2A1447BF4D7F24362">
    <w:name w:val="5CF439D64CE049E2A1447BF4D7F24362"/>
    <w:rsid w:val="007124F2"/>
  </w:style>
  <w:style w:type="paragraph" w:customStyle="1" w:styleId="9292B88A586944FC950ED6406ED49DC8">
    <w:name w:val="9292B88A586944FC950ED6406ED49DC8"/>
    <w:rsid w:val="007124F2"/>
    <w:pPr>
      <w:keepNext/>
      <w:keepLines/>
      <w:spacing w:after="300" w:line="240" w:lineRule="auto"/>
      <w:outlineLvl w:val="0"/>
    </w:pPr>
    <w:rPr>
      <w:rFonts w:ascii="Arial" w:eastAsia="Times New Roman" w:hAnsi="Arial" w:cs="Times New Roman"/>
      <w:bCs/>
      <w:sz w:val="32"/>
      <w:szCs w:val="28"/>
      <w:lang w:eastAsia="en-US"/>
    </w:rPr>
  </w:style>
  <w:style w:type="paragraph" w:customStyle="1" w:styleId="349D91CE302C4A9D8D734768528F40BB">
    <w:name w:val="349D91CE302C4A9D8D734768528F40BB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5AFD3F132A84E8E984DEE7A89F1363C">
    <w:name w:val="45AFD3F132A84E8E984DEE7A89F1363C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6FD729CFAA041A1B242F67747179F9A">
    <w:name w:val="66FD729CFAA041A1B242F67747179F9A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275170DF02B402BAB3F99DCDC15B333">
    <w:name w:val="4275170DF02B402BAB3F99DCDC15B333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AF33A5C19ED146CFAA40876D31212725">
    <w:name w:val="AF33A5C19ED146CFAA40876D312127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E46EB78F488345DC97C59ADCA206491E">
    <w:name w:val="E46EB78F488345DC97C59ADCA206491E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76B14901EEF14427B9E3F92A7E72DB25">
    <w:name w:val="76B14901EEF14427B9E3F92A7E72DB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79AA431557E41E0BB9AA0E6542CA2F6">
    <w:name w:val="879AA431557E41E0BB9AA0E6542CA2F6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8C578CCF204B8AA38358DCB6AD6D97">
    <w:name w:val="9F8C578CCF204B8AA38358DCB6AD6D97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46C454238B141A98BFBD2C1B138B3371">
    <w:name w:val="646C454238B141A98BFBD2C1B138B337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DF35F4761394A67BAD2D48AB2C4F0991">
    <w:name w:val="8DF35F4761394A67BAD2D48AB2C4F099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5CF439D64CE049E2A1447BF4D7F243621">
    <w:name w:val="5CF439D64CE049E2A1447BF4D7F24362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10FE4F711C4988832CD9A4E5215898">
    <w:name w:val="9F10FE4F711C4988832CD9A4E5215898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7661A6F37C9458E802F7F14702A07E9">
    <w:name w:val="97661A6F37C9458E802F7F14702A07E9"/>
    <w:rsid w:val="007124F2"/>
  </w:style>
  <w:style w:type="paragraph" w:customStyle="1" w:styleId="8F515F88BAC9419CB5EF7CB3ACDEE3E0">
    <w:name w:val="8F515F88BAC9419CB5EF7CB3ACDEE3E0"/>
    <w:rsid w:val="007124F2"/>
  </w:style>
  <w:style w:type="paragraph" w:customStyle="1" w:styleId="0348A7D4622B41998BF0244866B0368E">
    <w:name w:val="0348A7D4622B41998BF0244866B0368E"/>
    <w:rsid w:val="007124F2"/>
  </w:style>
  <w:style w:type="paragraph" w:customStyle="1" w:styleId="981845AF9DC44A6E9EDE879792BF48BB">
    <w:name w:val="981845AF9DC44A6E9EDE879792BF48BB"/>
    <w:rsid w:val="007124F2"/>
  </w:style>
  <w:style w:type="paragraph" w:customStyle="1" w:styleId="63EBEFB4F4D94FDA9EFBF6AE392D6F90">
    <w:name w:val="63EBEFB4F4D94FDA9EFBF6AE392D6F90"/>
    <w:rsid w:val="007124F2"/>
  </w:style>
  <w:style w:type="paragraph" w:customStyle="1" w:styleId="D2F14A36C68143E584D11BF65B612899">
    <w:name w:val="D2F14A36C68143E584D11BF65B612899"/>
    <w:rsid w:val="007124F2"/>
  </w:style>
  <w:style w:type="paragraph" w:customStyle="1" w:styleId="C54E6EF65E5B4AA3A70076A9D7663927">
    <w:name w:val="C54E6EF65E5B4AA3A70076A9D7663927"/>
    <w:rsid w:val="007124F2"/>
  </w:style>
  <w:style w:type="paragraph" w:customStyle="1" w:styleId="7A199AFF752441859B660CB0197E8D12">
    <w:name w:val="7A199AFF752441859B660CB0197E8D12"/>
    <w:rsid w:val="00712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</Template>
  <TotalTime>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chris.taylor</dc:creator>
  <cp:lastModifiedBy>Karen Martin</cp:lastModifiedBy>
  <cp:revision>2</cp:revision>
  <cp:lastPrinted>2008-12-10T15:37:00Z</cp:lastPrinted>
  <dcterms:created xsi:type="dcterms:W3CDTF">2017-10-04T12:19:00Z</dcterms:created>
  <dcterms:modified xsi:type="dcterms:W3CDTF">2017-10-04T12:19:00Z</dcterms:modified>
</cp:coreProperties>
</file>